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B5342" w14:textId="77777777" w:rsidR="000963EB" w:rsidRDefault="000963EB" w:rsidP="00E4464F">
      <w:pPr>
        <w:pStyle w:val="a8"/>
      </w:pPr>
      <w:bookmarkStart w:id="0" w:name="_GoBack"/>
      <w:bookmarkEnd w:id="0"/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4608"/>
        <w:gridCol w:w="5220"/>
      </w:tblGrid>
      <w:tr w:rsidR="00561B72" w:rsidRPr="00561B72" w14:paraId="3BC3890D" w14:textId="77777777" w:rsidTr="00F42701">
        <w:tc>
          <w:tcPr>
            <w:tcW w:w="4608" w:type="dxa"/>
          </w:tcPr>
          <w:p w14:paraId="0455C74C" w14:textId="77777777" w:rsidR="00561B72" w:rsidRPr="00561B72" w:rsidRDefault="00561B72" w:rsidP="00561B72">
            <w:pPr>
              <w:pStyle w:val="a8"/>
              <w:rPr>
                <w:b/>
                <w:i/>
              </w:rPr>
            </w:pPr>
            <w:r w:rsidRPr="00561B72">
              <w:rPr>
                <w:b/>
              </w:rPr>
              <w:tab/>
            </w:r>
          </w:p>
        </w:tc>
        <w:tc>
          <w:tcPr>
            <w:tcW w:w="5220" w:type="dxa"/>
            <w:hideMark/>
          </w:tcPr>
          <w:p w14:paraId="69CB6A8D" w14:textId="77777777" w:rsidR="00561B72" w:rsidRPr="00561B72" w:rsidRDefault="00561B72" w:rsidP="00561B72">
            <w:pPr>
              <w:pStyle w:val="a8"/>
              <w:rPr>
                <w:b/>
              </w:rPr>
            </w:pPr>
          </w:p>
        </w:tc>
      </w:tr>
      <w:tr w:rsidR="00561B72" w:rsidRPr="00561B72" w14:paraId="4216AAC9" w14:textId="77777777" w:rsidTr="00F42701">
        <w:tc>
          <w:tcPr>
            <w:tcW w:w="4608" w:type="dxa"/>
          </w:tcPr>
          <w:tbl>
            <w:tblPr>
              <w:tblStyle w:val="af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01"/>
            </w:tblGrid>
            <w:tr w:rsidR="00561B72" w:rsidRPr="00561B72" w14:paraId="11F84DDA" w14:textId="77777777" w:rsidTr="00F42701">
              <w:trPr>
                <w:trHeight w:val="2268"/>
              </w:trPr>
              <w:tc>
                <w:tcPr>
                  <w:tcW w:w="1701" w:type="dxa"/>
                </w:tcPr>
                <w:p w14:paraId="576D8BCB" w14:textId="77777777" w:rsidR="00561B72" w:rsidRPr="00561B72" w:rsidRDefault="00561B72" w:rsidP="00561B72">
                  <w:pPr>
                    <w:pStyle w:val="a8"/>
                  </w:pPr>
                </w:p>
                <w:p w14:paraId="2098BCF2" w14:textId="77777777" w:rsidR="00561B72" w:rsidRPr="00561B72" w:rsidRDefault="00561B72" w:rsidP="00561B72">
                  <w:pPr>
                    <w:pStyle w:val="a8"/>
                  </w:pPr>
                </w:p>
                <w:p w14:paraId="1E954D5C" w14:textId="77777777" w:rsidR="00561B72" w:rsidRPr="00561B72" w:rsidRDefault="00561B72" w:rsidP="00561B72">
                  <w:pPr>
                    <w:pStyle w:val="a8"/>
                    <w:rPr>
                      <w:i/>
                      <w:sz w:val="20"/>
                    </w:rPr>
                  </w:pPr>
                  <w:r w:rsidRPr="00561B72">
                    <w:t xml:space="preserve">    </w:t>
                  </w:r>
                  <w:r w:rsidRPr="00561B72">
                    <w:rPr>
                      <w:i/>
                      <w:sz w:val="20"/>
                    </w:rPr>
                    <w:t>Место для</w:t>
                  </w:r>
                </w:p>
                <w:p w14:paraId="60C573CC" w14:textId="77777777" w:rsidR="00561B72" w:rsidRPr="00561B72" w:rsidRDefault="00561B72" w:rsidP="00561B72">
                  <w:pPr>
                    <w:pStyle w:val="a8"/>
                  </w:pPr>
                  <w:r w:rsidRPr="00561B72">
                    <w:rPr>
                      <w:i/>
                      <w:sz w:val="20"/>
                    </w:rPr>
                    <w:t xml:space="preserve">   </w:t>
                  </w:r>
                  <w:r>
                    <w:rPr>
                      <w:i/>
                      <w:sz w:val="20"/>
                    </w:rPr>
                    <w:t>ф</w:t>
                  </w:r>
                  <w:r w:rsidRPr="00561B72">
                    <w:rPr>
                      <w:i/>
                      <w:sz w:val="20"/>
                    </w:rPr>
                    <w:t>отографии</w:t>
                  </w:r>
                </w:p>
              </w:tc>
            </w:tr>
          </w:tbl>
          <w:p w14:paraId="7DCF5785" w14:textId="77777777" w:rsidR="00561B72" w:rsidRPr="00561B72" w:rsidRDefault="00561B72" w:rsidP="00561B72">
            <w:pPr>
              <w:pStyle w:val="a8"/>
              <w:rPr>
                <w:b/>
              </w:rPr>
            </w:pPr>
          </w:p>
          <w:p w14:paraId="165D736B" w14:textId="77777777" w:rsidR="00561B72" w:rsidRPr="00561B72" w:rsidRDefault="00561B72" w:rsidP="00561B72">
            <w:pPr>
              <w:pStyle w:val="a8"/>
              <w:rPr>
                <w:b/>
              </w:rPr>
            </w:pPr>
          </w:p>
        </w:tc>
        <w:tc>
          <w:tcPr>
            <w:tcW w:w="5220" w:type="dxa"/>
          </w:tcPr>
          <w:p w14:paraId="1A218B24" w14:textId="77777777" w:rsidR="00561B72" w:rsidRPr="00561B72" w:rsidRDefault="00561B72" w:rsidP="00561B72">
            <w:pPr>
              <w:pStyle w:val="a8"/>
            </w:pPr>
          </w:p>
          <w:p w14:paraId="13E3B18F" w14:textId="77777777" w:rsidR="00561B72" w:rsidRPr="00561B72" w:rsidRDefault="00561B72" w:rsidP="00561B72">
            <w:pPr>
              <w:pStyle w:val="a8"/>
              <w:jc w:val="center"/>
              <w:rPr>
                <w:sz w:val="22"/>
              </w:rPr>
            </w:pPr>
            <w:r w:rsidRPr="00561B72">
              <w:rPr>
                <w:sz w:val="22"/>
              </w:rPr>
              <w:t>Генеральному директору</w:t>
            </w:r>
          </w:p>
          <w:p w14:paraId="211F6762" w14:textId="77777777" w:rsidR="00561B72" w:rsidRPr="00561B72" w:rsidRDefault="00561B72" w:rsidP="00561B72">
            <w:pPr>
              <w:pStyle w:val="a8"/>
              <w:jc w:val="center"/>
              <w:rPr>
                <w:i/>
                <w:sz w:val="22"/>
              </w:rPr>
            </w:pPr>
            <w:r w:rsidRPr="00561B72">
              <w:rPr>
                <w:sz w:val="22"/>
              </w:rPr>
              <w:t>АО «ВНИИ Галургии»</w:t>
            </w:r>
          </w:p>
          <w:p w14:paraId="4CCDE96D" w14:textId="77777777" w:rsidR="00561B72" w:rsidRPr="00561B72" w:rsidRDefault="00561B72" w:rsidP="00561B72">
            <w:pPr>
              <w:pStyle w:val="a8"/>
              <w:jc w:val="center"/>
              <w:rPr>
                <w:i/>
              </w:rPr>
            </w:pPr>
            <w:r w:rsidRPr="00D945BF">
              <w:rPr>
                <w:sz w:val="22"/>
              </w:rPr>
              <w:t>Д.Н. Шкуратскому</w:t>
            </w:r>
          </w:p>
          <w:p w14:paraId="1280D7BD" w14:textId="77777777" w:rsidR="00561B72" w:rsidRPr="00561B72" w:rsidRDefault="00561B72" w:rsidP="00561B72">
            <w:pPr>
              <w:pStyle w:val="a8"/>
            </w:pPr>
          </w:p>
          <w:p w14:paraId="73E118AB" w14:textId="77777777" w:rsidR="00561B72" w:rsidRPr="00561B72" w:rsidRDefault="00561B72" w:rsidP="00561B72">
            <w:pPr>
              <w:pStyle w:val="a8"/>
            </w:pPr>
            <w:r w:rsidRPr="00561B72">
              <w:t xml:space="preserve">          от   _______________________________</w:t>
            </w:r>
          </w:p>
          <w:p w14:paraId="07D2BA02" w14:textId="5FB73959" w:rsidR="00561B72" w:rsidRDefault="00561B72" w:rsidP="00561B72">
            <w:pPr>
              <w:pStyle w:val="a8"/>
              <w:rPr>
                <w:sz w:val="20"/>
              </w:rPr>
            </w:pPr>
            <w:r w:rsidRPr="00561B72">
              <w:rPr>
                <w:sz w:val="20"/>
              </w:rPr>
              <w:t xml:space="preserve">                            </w:t>
            </w:r>
            <w:r w:rsidR="000B5D9D">
              <w:rPr>
                <w:sz w:val="20"/>
              </w:rPr>
              <w:t xml:space="preserve">         </w:t>
            </w:r>
            <w:r w:rsidRPr="00561B72">
              <w:rPr>
                <w:sz w:val="20"/>
              </w:rPr>
              <w:t>(ФИО полностью)</w:t>
            </w:r>
          </w:p>
          <w:p w14:paraId="1D7C3C01" w14:textId="4F3FFD05" w:rsidR="00AF4743" w:rsidRPr="00561B72" w:rsidRDefault="00AF4743" w:rsidP="00561B72">
            <w:pPr>
              <w:pStyle w:val="a8"/>
              <w:rPr>
                <w:b/>
                <w:i/>
              </w:rPr>
            </w:pPr>
            <w:r>
              <w:rPr>
                <w:sz w:val="20"/>
              </w:rPr>
              <w:t xml:space="preserve">            _________________________________________</w:t>
            </w:r>
          </w:p>
        </w:tc>
      </w:tr>
    </w:tbl>
    <w:p w14:paraId="7AA2B23D" w14:textId="5F4D6803" w:rsidR="00561B72" w:rsidRDefault="00561B72" w:rsidP="00E4464F">
      <w:pPr>
        <w:pStyle w:val="a8"/>
      </w:pPr>
    </w:p>
    <w:p w14:paraId="2D09D121" w14:textId="77777777" w:rsidR="00231034" w:rsidRDefault="00231034" w:rsidP="00E4464F">
      <w:pPr>
        <w:pStyle w:val="a8"/>
      </w:pPr>
    </w:p>
    <w:p w14:paraId="4E9CCA77" w14:textId="77777777" w:rsidR="00561B72" w:rsidRDefault="00561B72" w:rsidP="00561B72">
      <w:pPr>
        <w:tabs>
          <w:tab w:val="left" w:pos="3268"/>
        </w:tabs>
        <w:rPr>
          <w:lang w:eastAsia="en-US" w:bidi="en-US"/>
        </w:rPr>
      </w:pPr>
      <w:r>
        <w:rPr>
          <w:lang w:eastAsia="en-US" w:bidi="en-US"/>
        </w:rPr>
        <w:tab/>
      </w:r>
    </w:p>
    <w:p w14:paraId="70101E41" w14:textId="77777777" w:rsidR="00561B72" w:rsidRPr="00561B72" w:rsidRDefault="00561B72" w:rsidP="00D67AEF">
      <w:pPr>
        <w:tabs>
          <w:tab w:val="left" w:pos="0"/>
        </w:tabs>
        <w:spacing w:before="120"/>
        <w:ind w:firstLine="0"/>
        <w:jc w:val="center"/>
        <w:rPr>
          <w:b/>
          <w:sz w:val="22"/>
          <w:szCs w:val="22"/>
        </w:rPr>
      </w:pPr>
      <w:r w:rsidRPr="00561B72">
        <w:rPr>
          <w:b/>
          <w:sz w:val="22"/>
          <w:szCs w:val="22"/>
        </w:rPr>
        <w:t>ЗАЯВЛЕНИЕ</w:t>
      </w:r>
    </w:p>
    <w:p w14:paraId="35659A73" w14:textId="38FB5862" w:rsidR="00561B72" w:rsidRDefault="00561B72" w:rsidP="00561B72">
      <w:pPr>
        <w:suppressAutoHyphens w:val="0"/>
        <w:ind w:firstLine="0"/>
        <w:jc w:val="center"/>
        <w:rPr>
          <w:b/>
          <w:sz w:val="22"/>
          <w:szCs w:val="22"/>
        </w:rPr>
      </w:pPr>
    </w:p>
    <w:p w14:paraId="1D7A8065" w14:textId="77777777" w:rsidR="00231034" w:rsidRPr="00561B72" w:rsidRDefault="00231034" w:rsidP="00561B72">
      <w:pPr>
        <w:suppressAutoHyphens w:val="0"/>
        <w:ind w:firstLine="0"/>
        <w:jc w:val="center"/>
        <w:rPr>
          <w:b/>
          <w:sz w:val="22"/>
          <w:szCs w:val="22"/>
        </w:rPr>
      </w:pPr>
    </w:p>
    <w:p w14:paraId="72616201" w14:textId="77777777" w:rsidR="00054150" w:rsidRPr="00054150" w:rsidRDefault="00054150" w:rsidP="00054150">
      <w:pPr>
        <w:suppressAutoHyphens w:val="0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 xml:space="preserve">Прошу допустить меня к сдаче вступительных испытаний для </w:t>
      </w:r>
      <w:r w:rsidRPr="00054150">
        <w:rPr>
          <w:sz w:val="22"/>
          <w:szCs w:val="22"/>
          <w:shd w:val="clear" w:color="auto" w:fill="FFFFFF" w:themeFill="background1"/>
        </w:rPr>
        <w:t xml:space="preserve">поступления в очную аспирантуру </w:t>
      </w:r>
      <w:r w:rsidRPr="00054150">
        <w:rPr>
          <w:sz w:val="16"/>
          <w:szCs w:val="16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                           </w:t>
      </w:r>
      <w:r w:rsidRPr="00054150">
        <w:rPr>
          <w:sz w:val="22"/>
          <w:szCs w:val="22"/>
          <w:shd w:val="clear" w:color="auto" w:fill="FFFFFF" w:themeFill="background1"/>
        </w:rPr>
        <w:t>для обучения по программам подготовки научных и научно-педагогических кадров</w:t>
      </w:r>
    </w:p>
    <w:p w14:paraId="1CF9B747" w14:textId="77777777" w:rsidR="00054150" w:rsidRPr="00054150" w:rsidRDefault="00054150" w:rsidP="00054150">
      <w:pPr>
        <w:suppressAutoHyphens w:val="0"/>
        <w:ind w:firstLine="0"/>
        <w:rPr>
          <w:sz w:val="22"/>
          <w:szCs w:val="22"/>
        </w:rPr>
      </w:pPr>
    </w:p>
    <w:p w14:paraId="102E6127" w14:textId="0645564B" w:rsidR="00054150" w:rsidRPr="00054150" w:rsidRDefault="00054150" w:rsidP="00054150">
      <w:pPr>
        <w:suppressAutoHyphens w:val="0"/>
        <w:ind w:firstLine="0"/>
        <w:jc w:val="center"/>
        <w:rPr>
          <w:sz w:val="16"/>
          <w:szCs w:val="16"/>
        </w:rPr>
      </w:pPr>
      <w:r w:rsidRPr="00054150">
        <w:rPr>
          <w:sz w:val="22"/>
          <w:szCs w:val="22"/>
        </w:rPr>
        <w:t>___________________________________________________________________________________________</w:t>
      </w:r>
      <w:r w:rsidRPr="00054150">
        <w:rPr>
          <w:sz w:val="16"/>
          <w:szCs w:val="16"/>
        </w:rPr>
        <w:t>(указать код</w:t>
      </w:r>
      <w:r w:rsidR="00050F70">
        <w:rPr>
          <w:sz w:val="16"/>
          <w:szCs w:val="16"/>
        </w:rPr>
        <w:t xml:space="preserve"> и</w:t>
      </w:r>
      <w:r w:rsidRPr="00054150">
        <w:rPr>
          <w:sz w:val="16"/>
          <w:szCs w:val="16"/>
        </w:rPr>
        <w:t xml:space="preserve"> название группы научных </w:t>
      </w:r>
      <w:r w:rsidRPr="00054150">
        <w:rPr>
          <w:sz w:val="16"/>
          <w:szCs w:val="16"/>
          <w:shd w:val="clear" w:color="auto" w:fill="FFFFFF" w:themeFill="background1"/>
        </w:rPr>
        <w:t xml:space="preserve">специальностей, код и </w:t>
      </w:r>
      <w:r w:rsidR="00050F70">
        <w:rPr>
          <w:sz w:val="16"/>
          <w:szCs w:val="16"/>
          <w:shd w:val="clear" w:color="auto" w:fill="FFFFFF" w:themeFill="background1"/>
        </w:rPr>
        <w:t xml:space="preserve">название </w:t>
      </w:r>
      <w:r w:rsidRPr="00054150">
        <w:rPr>
          <w:sz w:val="16"/>
          <w:szCs w:val="16"/>
          <w:shd w:val="clear" w:color="auto" w:fill="FFFFFF" w:themeFill="background1"/>
        </w:rPr>
        <w:t>научн</w:t>
      </w:r>
      <w:r w:rsidR="00050F70">
        <w:rPr>
          <w:sz w:val="16"/>
          <w:szCs w:val="16"/>
          <w:shd w:val="clear" w:color="auto" w:fill="FFFFFF" w:themeFill="background1"/>
        </w:rPr>
        <w:t>ой</w:t>
      </w:r>
      <w:r w:rsidRPr="00054150">
        <w:rPr>
          <w:sz w:val="16"/>
          <w:szCs w:val="16"/>
        </w:rPr>
        <w:t xml:space="preserve"> специальност</w:t>
      </w:r>
      <w:r w:rsidR="00050F70">
        <w:rPr>
          <w:sz w:val="16"/>
          <w:szCs w:val="16"/>
        </w:rPr>
        <w:t>и</w:t>
      </w:r>
      <w:r w:rsidRPr="00054150">
        <w:rPr>
          <w:sz w:val="16"/>
          <w:szCs w:val="16"/>
        </w:rPr>
        <w:t>)</w:t>
      </w:r>
    </w:p>
    <w:p w14:paraId="5E51D72E" w14:textId="593AE0B9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___________________________________________________________________________________________</w:t>
      </w:r>
    </w:p>
    <w:p w14:paraId="04B8DA87" w14:textId="77777777" w:rsidR="00054150" w:rsidRPr="00054150" w:rsidRDefault="00054150" w:rsidP="00054150">
      <w:pPr>
        <w:tabs>
          <w:tab w:val="left" w:pos="1050"/>
        </w:tabs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 xml:space="preserve">  </w:t>
      </w:r>
    </w:p>
    <w:p w14:paraId="42A42637" w14:textId="77777777" w:rsidR="00054150" w:rsidRPr="00054150" w:rsidRDefault="00054150" w:rsidP="00054150">
      <w:pPr>
        <w:tabs>
          <w:tab w:val="left" w:pos="1050"/>
        </w:tabs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О себе сообщаю:</w:t>
      </w:r>
    </w:p>
    <w:p w14:paraId="2E5AD629" w14:textId="77777777" w:rsidR="00054150" w:rsidRPr="00054150" w:rsidRDefault="00054150" w:rsidP="00054150">
      <w:pPr>
        <w:tabs>
          <w:tab w:val="left" w:pos="1050"/>
        </w:tabs>
        <w:suppressAutoHyphens w:val="0"/>
        <w:spacing w:line="240" w:lineRule="exact"/>
        <w:ind w:firstLine="0"/>
        <w:rPr>
          <w:sz w:val="22"/>
          <w:szCs w:val="22"/>
        </w:rPr>
      </w:pPr>
    </w:p>
    <w:p w14:paraId="6DD6B5FD" w14:textId="5D2EF340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Дата и место рождения _______________________________________________________________________</w:t>
      </w:r>
    </w:p>
    <w:p w14:paraId="6110959B" w14:textId="77777777" w:rsidR="00054150" w:rsidRPr="00054150" w:rsidRDefault="00054150" w:rsidP="00054150">
      <w:pPr>
        <w:suppressAutoHyphens w:val="0"/>
        <w:spacing w:line="360" w:lineRule="auto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 xml:space="preserve"> </w:t>
      </w:r>
    </w:p>
    <w:tbl>
      <w:tblPr>
        <w:tblStyle w:val="210"/>
        <w:tblW w:w="0" w:type="auto"/>
        <w:tblInd w:w="108" w:type="dxa"/>
        <w:tblLook w:val="04A0" w:firstRow="1" w:lastRow="0" w:firstColumn="1" w:lastColumn="0" w:noHBand="0" w:noVBand="1"/>
      </w:tblPr>
      <w:tblGrid>
        <w:gridCol w:w="876"/>
        <w:gridCol w:w="283"/>
        <w:gridCol w:w="1985"/>
        <w:gridCol w:w="283"/>
        <w:gridCol w:w="4785"/>
      </w:tblGrid>
      <w:tr w:rsidR="00054150" w:rsidRPr="00054150" w14:paraId="25922B83" w14:textId="77777777" w:rsidTr="006811F3">
        <w:tc>
          <w:tcPr>
            <w:tcW w:w="876" w:type="dxa"/>
            <w:tcBorders>
              <w:top w:val="nil"/>
              <w:left w:val="nil"/>
              <w:bottom w:val="nil"/>
            </w:tcBorders>
          </w:tcPr>
          <w:p w14:paraId="54484E53" w14:textId="77777777" w:rsidR="00054150" w:rsidRPr="00054150" w:rsidRDefault="00054150" w:rsidP="00054150">
            <w:pPr>
              <w:suppressAutoHyphens w:val="0"/>
              <w:spacing w:line="240" w:lineRule="exact"/>
              <w:ind w:firstLine="0"/>
              <w:rPr>
                <w:sz w:val="22"/>
                <w:szCs w:val="22"/>
              </w:rPr>
            </w:pPr>
            <w:r w:rsidRPr="00054150">
              <w:rPr>
                <w:sz w:val="22"/>
                <w:szCs w:val="22"/>
              </w:rPr>
              <w:t xml:space="preserve">Пол: </w:t>
            </w:r>
          </w:p>
        </w:tc>
        <w:tc>
          <w:tcPr>
            <w:tcW w:w="283" w:type="dxa"/>
          </w:tcPr>
          <w:p w14:paraId="74F19905" w14:textId="77777777" w:rsidR="00054150" w:rsidRPr="00054150" w:rsidRDefault="00054150" w:rsidP="00054150">
            <w:pPr>
              <w:suppressAutoHyphens w:val="0"/>
              <w:spacing w:line="24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8850F8" w14:textId="77777777" w:rsidR="00054150" w:rsidRPr="00054150" w:rsidRDefault="00054150" w:rsidP="00054150">
            <w:pPr>
              <w:suppressAutoHyphens w:val="0"/>
              <w:spacing w:line="240" w:lineRule="exact"/>
              <w:ind w:firstLine="0"/>
              <w:rPr>
                <w:sz w:val="22"/>
                <w:szCs w:val="22"/>
              </w:rPr>
            </w:pPr>
            <w:r w:rsidRPr="00054150">
              <w:rPr>
                <w:sz w:val="22"/>
                <w:szCs w:val="22"/>
              </w:rPr>
              <w:t>М</w:t>
            </w:r>
          </w:p>
        </w:tc>
        <w:tc>
          <w:tcPr>
            <w:tcW w:w="283" w:type="dxa"/>
          </w:tcPr>
          <w:p w14:paraId="4F97398C" w14:textId="77777777" w:rsidR="00054150" w:rsidRPr="00054150" w:rsidRDefault="00054150" w:rsidP="00054150">
            <w:pPr>
              <w:suppressAutoHyphens w:val="0"/>
              <w:spacing w:line="24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85" w:type="dxa"/>
            <w:tcBorders>
              <w:top w:val="nil"/>
              <w:bottom w:val="nil"/>
              <w:right w:val="nil"/>
            </w:tcBorders>
          </w:tcPr>
          <w:p w14:paraId="778788A5" w14:textId="77777777" w:rsidR="00054150" w:rsidRPr="00054150" w:rsidRDefault="00054150" w:rsidP="00054150">
            <w:pPr>
              <w:suppressAutoHyphens w:val="0"/>
              <w:spacing w:line="240" w:lineRule="exact"/>
              <w:ind w:firstLine="0"/>
              <w:rPr>
                <w:sz w:val="22"/>
                <w:szCs w:val="22"/>
              </w:rPr>
            </w:pPr>
            <w:r w:rsidRPr="00054150">
              <w:rPr>
                <w:sz w:val="22"/>
                <w:szCs w:val="22"/>
              </w:rPr>
              <w:t>Ж</w:t>
            </w:r>
          </w:p>
        </w:tc>
      </w:tr>
    </w:tbl>
    <w:p w14:paraId="739C06F2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 xml:space="preserve">  </w:t>
      </w:r>
    </w:p>
    <w:p w14:paraId="43C36142" w14:textId="24F89DF5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Гражданство _______________________________________________________________________________</w:t>
      </w:r>
    </w:p>
    <w:p w14:paraId="3976F7D2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</w:p>
    <w:p w14:paraId="240DFAC6" w14:textId="42FF2169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Паспорт: серия ________  номер _______________  выдан _________________________________________</w:t>
      </w:r>
    </w:p>
    <w:p w14:paraId="475A3C58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</w:p>
    <w:p w14:paraId="6BC9E192" w14:textId="28ED5B3E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___________________________________________________________________________________________</w:t>
      </w:r>
    </w:p>
    <w:p w14:paraId="3ADF8391" w14:textId="77777777" w:rsidR="00054150" w:rsidRPr="00054150" w:rsidRDefault="00054150" w:rsidP="00054150">
      <w:pPr>
        <w:suppressAutoHyphens w:val="0"/>
        <w:spacing w:line="240" w:lineRule="exact"/>
        <w:ind w:firstLine="0"/>
        <w:jc w:val="center"/>
        <w:rPr>
          <w:sz w:val="16"/>
          <w:szCs w:val="16"/>
        </w:rPr>
      </w:pPr>
      <w:r w:rsidRPr="00054150">
        <w:rPr>
          <w:sz w:val="16"/>
          <w:szCs w:val="16"/>
        </w:rPr>
        <w:t>(кем выдан, дата выдачи)</w:t>
      </w:r>
    </w:p>
    <w:p w14:paraId="2BC73050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</w:p>
    <w:p w14:paraId="1395305A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</w:p>
    <w:p w14:paraId="5D6CA484" w14:textId="67E244E8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Адрес постоянной регистрации ________________________________________________________________</w:t>
      </w:r>
    </w:p>
    <w:p w14:paraId="2BF04228" w14:textId="77777777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</w:p>
    <w:p w14:paraId="3B26C914" w14:textId="4911FC09" w:rsidR="00054150" w:rsidRPr="00054150" w:rsidRDefault="00054150" w:rsidP="00054150">
      <w:pPr>
        <w:tabs>
          <w:tab w:val="left" w:pos="3268"/>
        </w:tabs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Контактный адрес (телефон, е-</w:t>
      </w:r>
      <w:r w:rsidRPr="00054150">
        <w:rPr>
          <w:sz w:val="22"/>
          <w:szCs w:val="22"/>
          <w:lang w:val="en-US"/>
        </w:rPr>
        <w:t>mail</w:t>
      </w:r>
      <w:r w:rsidRPr="00054150">
        <w:rPr>
          <w:sz w:val="22"/>
          <w:szCs w:val="22"/>
        </w:rPr>
        <w:t>) ____________________________________________________________</w:t>
      </w:r>
    </w:p>
    <w:p w14:paraId="59FCE838" w14:textId="77777777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</w:p>
    <w:p w14:paraId="56659205" w14:textId="3392C695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Окончил(а)  в  _________ году ________________________________________________________________</w:t>
      </w:r>
    </w:p>
    <w:p w14:paraId="119FB651" w14:textId="77777777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</w:p>
    <w:p w14:paraId="3721F580" w14:textId="45BE2D00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___________________________________________________________________________________________</w:t>
      </w:r>
    </w:p>
    <w:p w14:paraId="2CD4128F" w14:textId="77777777" w:rsidR="00054150" w:rsidRPr="00054150" w:rsidRDefault="00054150" w:rsidP="00054150">
      <w:pPr>
        <w:suppressAutoHyphens w:val="0"/>
        <w:spacing w:line="240" w:lineRule="exact"/>
        <w:ind w:firstLine="0"/>
        <w:jc w:val="center"/>
        <w:rPr>
          <w:sz w:val="16"/>
          <w:szCs w:val="16"/>
        </w:rPr>
      </w:pPr>
      <w:r w:rsidRPr="00054150">
        <w:rPr>
          <w:sz w:val="16"/>
          <w:szCs w:val="16"/>
        </w:rPr>
        <w:t xml:space="preserve"> (указать ВУЗ и  группу научных специальностей (научную </w:t>
      </w:r>
      <w:r w:rsidRPr="00054150">
        <w:rPr>
          <w:sz w:val="16"/>
          <w:szCs w:val="16"/>
          <w:shd w:val="clear" w:color="auto" w:fill="FFFFFF" w:themeFill="background1"/>
        </w:rPr>
        <w:t>специальность) подготовки)</w:t>
      </w:r>
    </w:p>
    <w:p w14:paraId="5ED8B05E" w14:textId="6A1E19C6" w:rsidR="00054150" w:rsidRPr="00054150" w:rsidRDefault="00054150" w:rsidP="00054150">
      <w:pPr>
        <w:suppressAutoHyphens w:val="0"/>
        <w:spacing w:before="120"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Документ об образовании ____________________________________________________________________</w:t>
      </w:r>
    </w:p>
    <w:p w14:paraId="39F2FDBC" w14:textId="77777777" w:rsidR="00054150" w:rsidRPr="00054150" w:rsidRDefault="00054150" w:rsidP="00054150">
      <w:pPr>
        <w:suppressAutoHyphens w:val="0"/>
        <w:spacing w:line="240" w:lineRule="exact"/>
        <w:ind w:firstLine="0"/>
        <w:jc w:val="center"/>
        <w:rPr>
          <w:sz w:val="16"/>
          <w:szCs w:val="16"/>
        </w:rPr>
      </w:pPr>
      <w:r w:rsidRPr="00054150">
        <w:rPr>
          <w:sz w:val="22"/>
          <w:szCs w:val="22"/>
        </w:rPr>
        <w:tab/>
        <w:t>(</w:t>
      </w:r>
      <w:r w:rsidRPr="00054150">
        <w:rPr>
          <w:sz w:val="16"/>
          <w:szCs w:val="16"/>
        </w:rPr>
        <w:t>указать серию и номер)</w:t>
      </w:r>
    </w:p>
    <w:p w14:paraId="39FCEB3E" w14:textId="031837EA" w:rsidR="00054150" w:rsidRPr="00054150" w:rsidRDefault="00054150" w:rsidP="00054150">
      <w:pPr>
        <w:suppressAutoHyphens w:val="0"/>
        <w:spacing w:line="240" w:lineRule="exact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Страна, в которой получено образование _______________________________________________________</w:t>
      </w:r>
    </w:p>
    <w:p w14:paraId="36D96A1D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</w:p>
    <w:p w14:paraId="4DC8A40A" w14:textId="189D4C00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Квалификация: ______________________________________________________________________________</w:t>
      </w:r>
    </w:p>
    <w:p w14:paraId="2549F4BE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</w:p>
    <w:p w14:paraId="213EE016" w14:textId="77777777" w:rsidR="00054150" w:rsidRPr="00054150" w:rsidRDefault="00054150" w:rsidP="00054150">
      <w:pPr>
        <w:pageBreakBefore/>
        <w:tabs>
          <w:tab w:val="left" w:pos="4080"/>
        </w:tabs>
        <w:suppressAutoHyphens w:val="0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lastRenderedPageBreak/>
        <w:t>Сданы экзамены кандидатского минимума:</w:t>
      </w:r>
    </w:p>
    <w:p w14:paraId="78CACAA1" w14:textId="1747ABAB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- по истории и философии науки ___________________________________________________________________________________________</w:t>
      </w:r>
    </w:p>
    <w:p w14:paraId="16CC7847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22"/>
          <w:szCs w:val="22"/>
        </w:rPr>
      </w:pPr>
      <w:r w:rsidRPr="00054150">
        <w:rPr>
          <w:sz w:val="22"/>
          <w:szCs w:val="22"/>
        </w:rPr>
        <w:t>(</w:t>
      </w:r>
      <w:r w:rsidRPr="00054150">
        <w:rPr>
          <w:sz w:val="16"/>
          <w:szCs w:val="16"/>
        </w:rPr>
        <w:t>оценка, дата, где был сдан)</w:t>
      </w:r>
    </w:p>
    <w:p w14:paraId="3D2F03F3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  <w:r w:rsidRPr="00054150">
        <w:rPr>
          <w:sz w:val="22"/>
          <w:szCs w:val="22"/>
        </w:rPr>
        <w:t xml:space="preserve">                          </w:t>
      </w:r>
    </w:p>
    <w:p w14:paraId="4FB7580B" w14:textId="3B13B7C5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- по иностранному языку</w:t>
      </w:r>
      <w:r>
        <w:rPr>
          <w:sz w:val="22"/>
          <w:szCs w:val="22"/>
        </w:rPr>
        <w:t xml:space="preserve"> </w:t>
      </w:r>
      <w:r w:rsidRPr="00054150">
        <w:rPr>
          <w:sz w:val="22"/>
          <w:szCs w:val="22"/>
        </w:rPr>
        <w:t>_____________________________________________________________________</w:t>
      </w:r>
    </w:p>
    <w:p w14:paraId="47B984DF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  <w:r w:rsidRPr="00054150">
        <w:rPr>
          <w:sz w:val="22"/>
          <w:szCs w:val="22"/>
        </w:rPr>
        <w:t xml:space="preserve">                                                                          (</w:t>
      </w:r>
      <w:r w:rsidRPr="00054150">
        <w:rPr>
          <w:sz w:val="16"/>
          <w:szCs w:val="16"/>
        </w:rPr>
        <w:t>оценка, дата, где был сдан)</w:t>
      </w:r>
    </w:p>
    <w:p w14:paraId="332B47EA" w14:textId="5F8930A9" w:rsidR="00054150" w:rsidRPr="00054150" w:rsidRDefault="00054150" w:rsidP="00054150">
      <w:pPr>
        <w:tabs>
          <w:tab w:val="left" w:pos="4080"/>
        </w:tabs>
        <w:suppressAutoHyphens w:val="0"/>
        <w:ind w:right="-1" w:firstLine="0"/>
        <w:jc w:val="left"/>
        <w:rPr>
          <w:sz w:val="16"/>
          <w:szCs w:val="16"/>
        </w:rPr>
      </w:pPr>
      <w:r w:rsidRPr="00054150">
        <w:rPr>
          <w:sz w:val="16"/>
          <w:szCs w:val="16"/>
        </w:rPr>
        <w:t>_____________________________________________________________________________________________________________________________</w:t>
      </w:r>
    </w:p>
    <w:p w14:paraId="1E729AE0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</w:p>
    <w:p w14:paraId="2DAC4610" w14:textId="29D0A160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t>Портфолио, подтверждающее достижения поступающего в научной (научно-технической) деятельности (н</w:t>
      </w:r>
      <w:r w:rsidRPr="00054150">
        <w:rPr>
          <w:sz w:val="22"/>
          <w:szCs w:val="22"/>
        </w:rPr>
        <w:t xml:space="preserve">аличие опубликованных работ, </w:t>
      </w:r>
      <w:r w:rsidR="004F5E79">
        <w:rPr>
          <w:sz w:val="22"/>
          <w:szCs w:val="22"/>
        </w:rPr>
        <w:t xml:space="preserve">заявок на патенты на </w:t>
      </w:r>
      <w:r w:rsidRPr="00054150">
        <w:rPr>
          <w:sz w:val="22"/>
          <w:szCs w:val="22"/>
        </w:rPr>
        <w:t>изобретени</w:t>
      </w:r>
      <w:r w:rsidR="004F5E79">
        <w:rPr>
          <w:sz w:val="22"/>
          <w:szCs w:val="22"/>
        </w:rPr>
        <w:t>я</w:t>
      </w:r>
      <w:r w:rsidRPr="00054150">
        <w:rPr>
          <w:sz w:val="22"/>
          <w:szCs w:val="22"/>
        </w:rPr>
        <w:t>, отчетов по научно-исследовательской работе</w:t>
      </w:r>
      <w:r w:rsidR="004F5E79">
        <w:rPr>
          <w:sz w:val="22"/>
          <w:szCs w:val="22"/>
        </w:rPr>
        <w:t>)</w:t>
      </w:r>
      <w:r w:rsidRPr="00054150">
        <w:rPr>
          <w:sz w:val="22"/>
          <w:szCs w:val="22"/>
        </w:rPr>
        <w:t>. Список прилагается.</w:t>
      </w:r>
    </w:p>
    <w:p w14:paraId="4508A09D" w14:textId="079401BE" w:rsidR="00054150" w:rsidRPr="00054150" w:rsidRDefault="00054150" w:rsidP="00054150">
      <w:pPr>
        <w:tabs>
          <w:tab w:val="left" w:pos="4080"/>
        </w:tabs>
        <w:suppressAutoHyphens w:val="0"/>
        <w:spacing w:before="120" w:after="120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___________________________________________________________________________________________</w:t>
      </w:r>
    </w:p>
    <w:p w14:paraId="770687D7" w14:textId="77777777" w:rsidR="00054150" w:rsidRPr="00054150" w:rsidRDefault="00054150" w:rsidP="00054150">
      <w:pPr>
        <w:pBdr>
          <w:bottom w:val="single" w:sz="6" w:space="1" w:color="auto"/>
        </w:pBdr>
        <w:suppressAutoHyphens w:val="0"/>
        <w:spacing w:before="120" w:after="120" w:line="240" w:lineRule="exact"/>
        <w:ind w:firstLine="0"/>
        <w:rPr>
          <w:sz w:val="22"/>
          <w:szCs w:val="22"/>
        </w:rPr>
      </w:pPr>
    </w:p>
    <w:p w14:paraId="50963705" w14:textId="77777777" w:rsidR="00054150" w:rsidRPr="00054150" w:rsidRDefault="00054150" w:rsidP="00054150">
      <w:pPr>
        <w:suppressAutoHyphens w:val="0"/>
        <w:spacing w:line="240" w:lineRule="exact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Наличие индивидуальных достижений (грамот, дипломов, свидетельств ).</w:t>
      </w:r>
      <w:r w:rsidRPr="00054150">
        <w:t xml:space="preserve"> </w:t>
      </w:r>
      <w:r w:rsidRPr="00054150">
        <w:rPr>
          <w:sz w:val="22"/>
          <w:szCs w:val="22"/>
        </w:rPr>
        <w:t>Копии документов прилагаются.</w:t>
      </w:r>
    </w:p>
    <w:p w14:paraId="2DC994A8" w14:textId="73CD09CA" w:rsidR="00054150" w:rsidRPr="00054150" w:rsidRDefault="00054150" w:rsidP="00054150">
      <w:pPr>
        <w:tabs>
          <w:tab w:val="left" w:pos="4080"/>
        </w:tabs>
        <w:suppressAutoHyphens w:val="0"/>
        <w:spacing w:before="120" w:after="120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___________________________________________________________________________________________</w:t>
      </w:r>
    </w:p>
    <w:p w14:paraId="2958C2B4" w14:textId="612D7B54" w:rsidR="00054150" w:rsidRPr="00054150" w:rsidRDefault="00054150" w:rsidP="00054150">
      <w:pPr>
        <w:tabs>
          <w:tab w:val="left" w:pos="4080"/>
        </w:tabs>
        <w:suppressAutoHyphens w:val="0"/>
        <w:spacing w:before="120" w:after="120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>___________________________________________________________________________________________</w:t>
      </w:r>
    </w:p>
    <w:p w14:paraId="4D324CC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22"/>
          <w:szCs w:val="22"/>
        </w:rPr>
      </w:pPr>
    </w:p>
    <w:p w14:paraId="1DB862E2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22"/>
          <w:szCs w:val="22"/>
        </w:rPr>
      </w:pPr>
      <w:r w:rsidRPr="00054150">
        <w:rPr>
          <w:sz w:val="22"/>
          <w:szCs w:val="22"/>
        </w:rPr>
        <w:t xml:space="preserve">Способ возврата поданных документов в случае непоступления на обучение </w:t>
      </w:r>
    </w:p>
    <w:p w14:paraId="45B643DB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  <w:r w:rsidRPr="00054150">
        <w:rPr>
          <w:sz w:val="22"/>
          <w:szCs w:val="22"/>
        </w:rPr>
        <w:t xml:space="preserve">___________________________________________________________________________________________                     </w:t>
      </w:r>
      <w:r w:rsidRPr="00054150">
        <w:rPr>
          <w:sz w:val="16"/>
          <w:szCs w:val="16"/>
        </w:rPr>
        <w:t>(в случае представления оригиналов документов)</w:t>
      </w:r>
    </w:p>
    <w:p w14:paraId="7C55F48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08930CA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0C593744" w14:textId="77777777" w:rsidR="00054150" w:rsidRPr="00054150" w:rsidRDefault="00054150" w:rsidP="00054150">
      <w:pPr>
        <w:pBdr>
          <w:bottom w:val="single" w:sz="6" w:space="1" w:color="auto"/>
        </w:pBdr>
        <w:tabs>
          <w:tab w:val="left" w:pos="4080"/>
        </w:tabs>
        <w:suppressAutoHyphens w:val="0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 xml:space="preserve">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 </w:t>
      </w:r>
    </w:p>
    <w:p w14:paraId="55A9E1F3" w14:textId="77777777" w:rsidR="00054150" w:rsidRPr="00054150" w:rsidRDefault="00054150" w:rsidP="00054150">
      <w:pPr>
        <w:pBdr>
          <w:bottom w:val="single" w:sz="6" w:space="1" w:color="auto"/>
        </w:pBdr>
        <w:tabs>
          <w:tab w:val="left" w:pos="4080"/>
        </w:tabs>
        <w:suppressAutoHyphens w:val="0"/>
        <w:spacing w:before="120" w:after="120"/>
        <w:ind w:firstLine="0"/>
        <w:rPr>
          <w:sz w:val="22"/>
          <w:szCs w:val="22"/>
        </w:rPr>
      </w:pPr>
    </w:p>
    <w:p w14:paraId="714E1498" w14:textId="77777777" w:rsidR="00054150" w:rsidRPr="00054150" w:rsidRDefault="00054150" w:rsidP="00054150">
      <w:pPr>
        <w:tabs>
          <w:tab w:val="left" w:pos="4080"/>
        </w:tabs>
        <w:suppressAutoHyphens w:val="0"/>
        <w:spacing w:before="120" w:after="120"/>
        <w:ind w:firstLine="0"/>
        <w:rPr>
          <w:sz w:val="22"/>
          <w:szCs w:val="22"/>
        </w:rPr>
      </w:pPr>
    </w:p>
    <w:p w14:paraId="5B790BF2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4DCC1F26" w14:textId="1ABADB06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 xml:space="preserve">               </w:t>
      </w:r>
      <w:r w:rsidR="00000D01" w:rsidRPr="00054150">
        <w:rPr>
          <w:sz w:val="22"/>
          <w:szCs w:val="22"/>
        </w:rPr>
        <w:t>________________________</w:t>
      </w:r>
      <w:r w:rsidRPr="00054150">
        <w:rPr>
          <w:sz w:val="22"/>
          <w:szCs w:val="22"/>
        </w:rPr>
        <w:t xml:space="preserve">                                                                                  </w:t>
      </w:r>
      <w:r w:rsidR="00000D01" w:rsidRPr="00054150">
        <w:rPr>
          <w:sz w:val="22"/>
          <w:szCs w:val="22"/>
        </w:rPr>
        <w:t>________________________</w:t>
      </w:r>
    </w:p>
    <w:p w14:paraId="2AD3E5A6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16"/>
          <w:szCs w:val="16"/>
        </w:rPr>
      </w:pPr>
      <w:r w:rsidRPr="00054150">
        <w:rPr>
          <w:sz w:val="16"/>
          <w:szCs w:val="16"/>
        </w:rPr>
        <w:t xml:space="preserve">                        (дата заполнения заявления)                                                                                                                               (подпись поступающего)</w:t>
      </w:r>
    </w:p>
    <w:p w14:paraId="1E1DD9EA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16"/>
          <w:szCs w:val="16"/>
        </w:rPr>
      </w:pPr>
    </w:p>
    <w:p w14:paraId="7A3D99DB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28445B13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b/>
          <w:sz w:val="22"/>
          <w:szCs w:val="22"/>
          <w:u w:val="single"/>
        </w:rPr>
      </w:pPr>
      <w:r w:rsidRPr="00054150">
        <w:rPr>
          <w:sz w:val="22"/>
          <w:szCs w:val="22"/>
        </w:rPr>
        <w:t xml:space="preserve">Подтверждаю получение соответствующего высшего образования </w:t>
      </w:r>
      <w:r w:rsidRPr="00054150">
        <w:rPr>
          <w:b/>
          <w:sz w:val="22"/>
          <w:szCs w:val="22"/>
          <w:u w:val="single"/>
        </w:rPr>
        <w:t>впервые</w:t>
      </w:r>
    </w:p>
    <w:p w14:paraId="6166ACC2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right"/>
        <w:rPr>
          <w:sz w:val="22"/>
          <w:szCs w:val="22"/>
        </w:rPr>
      </w:pPr>
      <w:r w:rsidRPr="00054150">
        <w:rPr>
          <w:b/>
          <w:sz w:val="22"/>
          <w:szCs w:val="22"/>
        </w:rPr>
        <w:t xml:space="preserve">                                                                                                             __</w:t>
      </w:r>
      <w:r w:rsidRPr="00054150">
        <w:rPr>
          <w:sz w:val="22"/>
          <w:szCs w:val="22"/>
        </w:rPr>
        <w:t>______________________</w:t>
      </w:r>
    </w:p>
    <w:p w14:paraId="3AFE8BE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  <w:r w:rsidRPr="0005415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(подпись поступающего)</w:t>
      </w:r>
    </w:p>
    <w:p w14:paraId="524A1FAB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00ADBB8A" w14:textId="77777777" w:rsidR="00054150" w:rsidRPr="00054150" w:rsidRDefault="00054150" w:rsidP="00054150">
      <w:pPr>
        <w:tabs>
          <w:tab w:val="left" w:pos="3268"/>
        </w:tabs>
        <w:ind w:firstLine="0"/>
        <w:rPr>
          <w:sz w:val="22"/>
          <w:szCs w:val="22"/>
        </w:rPr>
      </w:pPr>
    </w:p>
    <w:p w14:paraId="24005D80" w14:textId="77777777" w:rsidR="00054150" w:rsidRPr="00054150" w:rsidRDefault="00054150" w:rsidP="00054150">
      <w:pPr>
        <w:tabs>
          <w:tab w:val="left" w:pos="3268"/>
        </w:tabs>
        <w:ind w:firstLine="0"/>
        <w:rPr>
          <w:b/>
          <w:sz w:val="22"/>
          <w:szCs w:val="22"/>
          <w:u w:val="single"/>
        </w:rPr>
      </w:pPr>
      <w:r w:rsidRPr="00054150">
        <w:rPr>
          <w:sz w:val="22"/>
          <w:szCs w:val="22"/>
        </w:rPr>
        <w:t xml:space="preserve">С условиями обучения, лицензией АО «ВНИИ Галургии» на право ведения образовательной деятельности по выбранной группе научных специальностей, Уставом АО «ВНИИ Галургии», правилами приема в аспирантуру АО «ВНИИ Галургии», положением об аспирантуре АО «ВНИИ Галургии», учебным планом по группе научных специальностей, а также информацией, указанной в части 2 статьи 55 Федерального закона №273-ФЗ </w:t>
      </w:r>
      <w:r w:rsidRPr="00054150">
        <w:rPr>
          <w:sz w:val="22"/>
          <w:szCs w:val="22"/>
          <w:shd w:val="clear" w:color="auto" w:fill="CDFFCD"/>
        </w:rPr>
        <w:t xml:space="preserve"> </w:t>
      </w:r>
      <w:r w:rsidRPr="00054150">
        <w:rPr>
          <w:b/>
          <w:sz w:val="22"/>
          <w:szCs w:val="22"/>
          <w:u w:val="single"/>
        </w:rPr>
        <w:t>ознакомлен(а).</w:t>
      </w:r>
    </w:p>
    <w:p w14:paraId="3D0FAC1A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b/>
          <w:sz w:val="22"/>
          <w:szCs w:val="22"/>
          <w:u w:val="single"/>
        </w:rPr>
      </w:pPr>
    </w:p>
    <w:p w14:paraId="1D4A340E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right"/>
        <w:rPr>
          <w:b/>
          <w:sz w:val="22"/>
          <w:szCs w:val="22"/>
        </w:rPr>
      </w:pPr>
      <w:r w:rsidRPr="00054150">
        <w:rPr>
          <w:b/>
          <w:sz w:val="22"/>
          <w:szCs w:val="22"/>
        </w:rPr>
        <w:t xml:space="preserve">                                                                                                                               _</w:t>
      </w:r>
      <w:r w:rsidRPr="00054150">
        <w:rPr>
          <w:sz w:val="22"/>
          <w:szCs w:val="22"/>
        </w:rPr>
        <w:t>_________________</w:t>
      </w:r>
      <w:r w:rsidRPr="00054150">
        <w:rPr>
          <w:b/>
          <w:sz w:val="22"/>
          <w:szCs w:val="22"/>
        </w:rPr>
        <w:t xml:space="preserve">      </w:t>
      </w:r>
    </w:p>
    <w:p w14:paraId="42BBCDB5" w14:textId="044BE569" w:rsidR="00054150" w:rsidRPr="00054150" w:rsidRDefault="00054150" w:rsidP="00054150">
      <w:pPr>
        <w:tabs>
          <w:tab w:val="left" w:pos="4080"/>
        </w:tabs>
        <w:suppressAutoHyphens w:val="0"/>
        <w:ind w:firstLine="0"/>
        <w:jc w:val="right"/>
        <w:rPr>
          <w:sz w:val="16"/>
          <w:szCs w:val="16"/>
        </w:rPr>
      </w:pPr>
      <w:r w:rsidRPr="00054150">
        <w:rPr>
          <w:b/>
          <w:sz w:val="22"/>
          <w:szCs w:val="22"/>
        </w:rPr>
        <w:t xml:space="preserve">                                                                                         </w:t>
      </w:r>
      <w:r w:rsidRPr="00054150">
        <w:rPr>
          <w:sz w:val="16"/>
          <w:szCs w:val="16"/>
        </w:rPr>
        <w:t xml:space="preserve">                                                    (подпись поступающего)</w:t>
      </w:r>
      <w:r w:rsidR="0024268E">
        <w:rPr>
          <w:sz w:val="16"/>
          <w:szCs w:val="16"/>
        </w:rPr>
        <w:t xml:space="preserve"> </w:t>
      </w:r>
    </w:p>
    <w:p w14:paraId="39CF83AD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  <w:r w:rsidRPr="00054150">
        <w:rPr>
          <w:sz w:val="16"/>
          <w:szCs w:val="16"/>
        </w:rPr>
        <w:t xml:space="preserve">                                   </w:t>
      </w:r>
    </w:p>
    <w:p w14:paraId="68FB6567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0F6E0D4B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b/>
          <w:sz w:val="22"/>
          <w:szCs w:val="22"/>
          <w:u w:val="single"/>
        </w:rPr>
      </w:pPr>
      <w:r w:rsidRPr="00054150">
        <w:rPr>
          <w:sz w:val="22"/>
          <w:szCs w:val="22"/>
        </w:rPr>
        <w:t xml:space="preserve">С датой завершения представления оригинала диплома специалиста при зачислении, с датой завершения представления сведений о согласии на зачислении </w:t>
      </w:r>
      <w:r w:rsidRPr="00054150">
        <w:rPr>
          <w:b/>
          <w:sz w:val="22"/>
          <w:szCs w:val="22"/>
          <w:u w:val="single"/>
        </w:rPr>
        <w:t>ознакомлен(а).</w:t>
      </w:r>
    </w:p>
    <w:p w14:paraId="0C00A6CE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b/>
          <w:sz w:val="22"/>
          <w:szCs w:val="22"/>
          <w:u w:val="single"/>
        </w:rPr>
      </w:pPr>
    </w:p>
    <w:p w14:paraId="100BD4ED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right"/>
        <w:rPr>
          <w:b/>
          <w:sz w:val="22"/>
          <w:szCs w:val="22"/>
          <w:u w:val="single"/>
        </w:rPr>
      </w:pPr>
      <w:r w:rsidRPr="00054150">
        <w:rPr>
          <w:sz w:val="22"/>
          <w:szCs w:val="22"/>
          <w:u w:val="single"/>
        </w:rPr>
        <w:t>__________________</w:t>
      </w:r>
    </w:p>
    <w:p w14:paraId="30F44265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right"/>
        <w:rPr>
          <w:sz w:val="16"/>
          <w:szCs w:val="16"/>
        </w:rPr>
      </w:pPr>
      <w:r w:rsidRPr="00054150">
        <w:rPr>
          <w:sz w:val="16"/>
          <w:szCs w:val="16"/>
        </w:rPr>
        <w:t>(подпись поступающего)</w:t>
      </w:r>
    </w:p>
    <w:p w14:paraId="25A3DC4F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  <w:r w:rsidRPr="00054150">
        <w:rPr>
          <w:sz w:val="16"/>
          <w:szCs w:val="16"/>
        </w:rPr>
        <w:t xml:space="preserve">                                   </w:t>
      </w:r>
    </w:p>
    <w:p w14:paraId="1A477E58" w14:textId="77777777" w:rsidR="00054150" w:rsidRPr="00054150" w:rsidRDefault="00054150" w:rsidP="00054150">
      <w:pPr>
        <w:shd w:val="clear" w:color="auto" w:fill="FFFFFF" w:themeFill="background1"/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43C6BFEC" w14:textId="77777777" w:rsidR="00054150" w:rsidRPr="00054150" w:rsidRDefault="00054150" w:rsidP="00054150">
      <w:pPr>
        <w:pageBreakBefore/>
        <w:shd w:val="clear" w:color="auto" w:fill="FFFFFF" w:themeFill="background1"/>
        <w:tabs>
          <w:tab w:val="left" w:pos="4080"/>
        </w:tabs>
        <w:rPr>
          <w:sz w:val="22"/>
          <w:szCs w:val="22"/>
        </w:rPr>
      </w:pPr>
      <w:r w:rsidRPr="00054150">
        <w:rPr>
          <w:b/>
          <w:sz w:val="22"/>
          <w:szCs w:val="22"/>
          <w:u w:val="single"/>
        </w:rPr>
        <w:lastRenderedPageBreak/>
        <w:t>Я согласен</w:t>
      </w:r>
      <w:r w:rsidRPr="00054150">
        <w:rPr>
          <w:sz w:val="22"/>
          <w:szCs w:val="22"/>
        </w:rPr>
        <w:t xml:space="preserve"> на обработку представленных мною персональных данных.</w:t>
      </w:r>
    </w:p>
    <w:p w14:paraId="3ABDA54A" w14:textId="77777777" w:rsidR="00054150" w:rsidRPr="00054150" w:rsidRDefault="00054150" w:rsidP="00054150">
      <w:pPr>
        <w:shd w:val="clear" w:color="auto" w:fill="FFFFFF" w:themeFill="background1"/>
        <w:tabs>
          <w:tab w:val="left" w:pos="284"/>
        </w:tabs>
        <w:suppressAutoHyphens w:val="0"/>
        <w:ind w:firstLine="0"/>
        <w:rPr>
          <w:color w:val="000000"/>
          <w:sz w:val="13"/>
          <w:szCs w:val="13"/>
          <w:lang w:eastAsia="en-US"/>
        </w:rPr>
      </w:pPr>
      <w:r w:rsidRPr="00054150">
        <w:rPr>
          <w:color w:val="000000"/>
          <w:sz w:val="13"/>
          <w:szCs w:val="13"/>
          <w:lang w:eastAsia="en-US"/>
        </w:rPr>
        <w:t>Согласие дается на обработку указанных в настоящем заявлении персональных данных АО «ВНИИ Галургии» (далее-Оператор), в целях приема и обучения в аспирантуре, подготовки к защите кандидатской диссертации. В ходе обработки с персональными данными будут совершены следующие действия как с использованием средств автоматизации, так и без использования средств автоматизации: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 Настоящее согласие дано на срок: до зачисления в аспирантуру или отказа в зачислении. Мне известно, что в соответствии с Федеральным законом от 27.07.2006 г. №152-ФЗ «О персональных данных» я вправе отозвать настоящее согласие путем направления письменного заявления по указанному выше адресу Оператора. В случае отзыва настоящего согласия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 июля 2006 года №152-ФЗ «О персональных данных».</w:t>
      </w:r>
    </w:p>
    <w:p w14:paraId="187AD895" w14:textId="77777777" w:rsidR="00054150" w:rsidRPr="00054150" w:rsidRDefault="00054150" w:rsidP="00054150">
      <w:pPr>
        <w:tabs>
          <w:tab w:val="left" w:pos="4080"/>
        </w:tabs>
        <w:rPr>
          <w:b/>
          <w:sz w:val="22"/>
          <w:szCs w:val="22"/>
          <w:u w:val="single"/>
        </w:rPr>
      </w:pPr>
      <w:r w:rsidRPr="00054150">
        <w:rPr>
          <w:sz w:val="22"/>
          <w:szCs w:val="22"/>
        </w:rPr>
        <w:t xml:space="preserve"> </w:t>
      </w:r>
    </w:p>
    <w:p w14:paraId="3BD397A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b/>
          <w:sz w:val="22"/>
          <w:szCs w:val="22"/>
          <w:u w:val="single"/>
        </w:rPr>
      </w:pPr>
      <w:r w:rsidRPr="00054150">
        <w:rPr>
          <w:sz w:val="22"/>
          <w:szCs w:val="22"/>
        </w:rPr>
        <w:t xml:space="preserve"> </w:t>
      </w:r>
    </w:p>
    <w:p w14:paraId="3F6DE578" w14:textId="413F9CCD" w:rsidR="00054150" w:rsidRPr="00054150" w:rsidRDefault="00054150" w:rsidP="00054150">
      <w:pPr>
        <w:suppressAutoHyphens w:val="0"/>
        <w:ind w:firstLine="0"/>
        <w:jc w:val="right"/>
        <w:rPr>
          <w:b/>
          <w:sz w:val="22"/>
          <w:szCs w:val="22"/>
        </w:rPr>
      </w:pPr>
      <w:r w:rsidRPr="00054150">
        <w:rPr>
          <w:b/>
          <w:sz w:val="22"/>
          <w:szCs w:val="22"/>
        </w:rPr>
        <w:t xml:space="preserve">                          </w:t>
      </w:r>
      <w:r w:rsidR="00000D01" w:rsidRPr="00054150">
        <w:rPr>
          <w:sz w:val="22"/>
          <w:szCs w:val="22"/>
        </w:rPr>
        <w:t>_____________________</w:t>
      </w:r>
    </w:p>
    <w:p w14:paraId="7608F379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right"/>
        <w:rPr>
          <w:b/>
          <w:sz w:val="22"/>
          <w:szCs w:val="22"/>
        </w:rPr>
      </w:pPr>
      <w:r w:rsidRPr="00054150">
        <w:rPr>
          <w:b/>
          <w:sz w:val="22"/>
          <w:szCs w:val="22"/>
        </w:rPr>
        <w:t xml:space="preserve">  </w:t>
      </w:r>
      <w:r w:rsidRPr="00054150">
        <w:rPr>
          <w:sz w:val="16"/>
          <w:szCs w:val="16"/>
        </w:rPr>
        <w:t>(подпись поступающего)</w:t>
      </w:r>
    </w:p>
    <w:p w14:paraId="507162B7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b/>
          <w:sz w:val="22"/>
          <w:szCs w:val="22"/>
          <w:u w:val="single"/>
        </w:rPr>
      </w:pPr>
    </w:p>
    <w:p w14:paraId="28E4E6C4" w14:textId="25367576" w:rsid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  <w:r w:rsidRPr="00054150">
        <w:rPr>
          <w:b/>
          <w:sz w:val="22"/>
          <w:szCs w:val="22"/>
          <w:u w:val="single"/>
        </w:rPr>
        <w:t>Подтверждаю</w:t>
      </w:r>
      <w:r w:rsidRPr="00054150">
        <w:rPr>
          <w:sz w:val="22"/>
          <w:szCs w:val="22"/>
        </w:rPr>
        <w:t xml:space="preserve"> достоверность сведений, указанных в заявлении, и подлинность документов, подаваемых для поступления в аспирантуру.</w:t>
      </w:r>
    </w:p>
    <w:p w14:paraId="3544E358" w14:textId="77777777" w:rsidR="00000D01" w:rsidRPr="00054150" w:rsidRDefault="00000D01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491E9EB7" w14:textId="04910ED2" w:rsidR="00054150" w:rsidRPr="00054150" w:rsidRDefault="00000D01" w:rsidP="00054150">
      <w:pPr>
        <w:tabs>
          <w:tab w:val="left" w:pos="4080"/>
        </w:tabs>
        <w:suppressAutoHyphens w:val="0"/>
        <w:ind w:firstLine="0"/>
        <w:jc w:val="right"/>
        <w:rPr>
          <w:sz w:val="16"/>
          <w:szCs w:val="16"/>
        </w:rPr>
      </w:pPr>
      <w:r w:rsidRPr="00054150">
        <w:rPr>
          <w:sz w:val="22"/>
          <w:szCs w:val="22"/>
        </w:rPr>
        <w:t>_____________________</w:t>
      </w:r>
      <w:r w:rsidR="00054150" w:rsidRPr="0005415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(подпись поступающего)</w:t>
      </w:r>
    </w:p>
    <w:p w14:paraId="36BBA953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585B9CA2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4D94D7A1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  <w:r w:rsidRPr="00054150">
        <w:rPr>
          <w:sz w:val="16"/>
          <w:szCs w:val="16"/>
        </w:rPr>
        <w:t xml:space="preserve">  </w:t>
      </w:r>
    </w:p>
    <w:p w14:paraId="62212117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2BFF54E3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7D6840A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16"/>
          <w:szCs w:val="16"/>
        </w:rPr>
      </w:pPr>
    </w:p>
    <w:p w14:paraId="23857614" w14:textId="7003C1A2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b/>
          <w:sz w:val="22"/>
          <w:szCs w:val="22"/>
        </w:rPr>
      </w:pPr>
      <w:r w:rsidRPr="00054150">
        <w:rPr>
          <w:sz w:val="22"/>
          <w:szCs w:val="22"/>
        </w:rPr>
        <w:t xml:space="preserve">Директор технологической научной части          </w:t>
      </w:r>
      <w:r w:rsidR="00000D01" w:rsidRPr="00054150">
        <w:rPr>
          <w:sz w:val="22"/>
          <w:szCs w:val="22"/>
        </w:rPr>
        <w:t>________________________</w:t>
      </w:r>
      <w:r w:rsidRPr="00054150">
        <w:rPr>
          <w:b/>
          <w:sz w:val="22"/>
          <w:szCs w:val="22"/>
        </w:rPr>
        <w:t xml:space="preserve">                 </w:t>
      </w:r>
      <w:r w:rsidRPr="00054150">
        <w:rPr>
          <w:sz w:val="22"/>
          <w:szCs w:val="22"/>
        </w:rPr>
        <w:t>А.В. Конобеевских</w:t>
      </w:r>
    </w:p>
    <w:p w14:paraId="520F994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  <w:r w:rsidRPr="00054150">
        <w:rPr>
          <w:sz w:val="16"/>
          <w:szCs w:val="16"/>
        </w:rPr>
        <w:t xml:space="preserve">                                                                                                                                 (подпись)                                                          </w:t>
      </w:r>
    </w:p>
    <w:p w14:paraId="3B784BF4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11069F9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4625366D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Проведено собеседование с предполагаемым научным руководителем.</w:t>
      </w:r>
    </w:p>
    <w:p w14:paraId="1CA5D3E2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</w:p>
    <w:p w14:paraId="20BE483D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rPr>
          <w:sz w:val="22"/>
          <w:szCs w:val="22"/>
        </w:rPr>
      </w:pPr>
      <w:r w:rsidRPr="00054150">
        <w:rPr>
          <w:sz w:val="22"/>
          <w:szCs w:val="22"/>
        </w:rPr>
        <w:t>Предполагаемый</w:t>
      </w:r>
    </w:p>
    <w:p w14:paraId="3EE61C69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b/>
          <w:sz w:val="22"/>
          <w:szCs w:val="22"/>
        </w:rPr>
      </w:pPr>
      <w:r w:rsidRPr="00054150">
        <w:rPr>
          <w:sz w:val="22"/>
          <w:szCs w:val="22"/>
        </w:rPr>
        <w:t>научный руководитель         ______________________________        _________________________</w:t>
      </w:r>
      <w:r w:rsidRPr="00054150">
        <w:rPr>
          <w:b/>
          <w:sz w:val="22"/>
          <w:szCs w:val="22"/>
        </w:rPr>
        <w:t xml:space="preserve"> </w:t>
      </w:r>
    </w:p>
    <w:p w14:paraId="1CDCB03A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  <w:r w:rsidRPr="00054150">
        <w:rPr>
          <w:b/>
          <w:sz w:val="22"/>
          <w:szCs w:val="22"/>
        </w:rPr>
        <w:t xml:space="preserve">                                    </w:t>
      </w:r>
      <w:r w:rsidRPr="00054150">
        <w:rPr>
          <w:sz w:val="16"/>
          <w:szCs w:val="16"/>
        </w:rPr>
        <w:t xml:space="preserve">                          (Фамилия, И.О., уч. степень, уч. звание)                                           (подпись)</w:t>
      </w:r>
    </w:p>
    <w:p w14:paraId="596170DE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  <w:r w:rsidRPr="0005415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0A33DFA6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</w:p>
    <w:p w14:paraId="0317A578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  <w:r w:rsidRPr="00054150">
        <w:rPr>
          <w:sz w:val="16"/>
          <w:szCs w:val="16"/>
        </w:rPr>
        <w:t xml:space="preserve">  </w:t>
      </w:r>
    </w:p>
    <w:p w14:paraId="3D33AEFB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</w:p>
    <w:p w14:paraId="02CCAA7B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</w:p>
    <w:p w14:paraId="00B4EC41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</w:p>
    <w:p w14:paraId="37D83C9A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</w:p>
    <w:p w14:paraId="7D99B940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22"/>
          <w:szCs w:val="22"/>
        </w:rPr>
      </w:pPr>
      <w:r w:rsidRPr="00054150">
        <w:rPr>
          <w:sz w:val="22"/>
          <w:szCs w:val="22"/>
        </w:rPr>
        <w:t xml:space="preserve">Расписка в приеме документов </w:t>
      </w:r>
    </w:p>
    <w:p w14:paraId="0D64CD21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22"/>
          <w:szCs w:val="22"/>
        </w:rPr>
      </w:pPr>
      <w:r w:rsidRPr="00054150">
        <w:rPr>
          <w:sz w:val="22"/>
          <w:szCs w:val="22"/>
        </w:rPr>
        <w:t xml:space="preserve">    получена «___» ___________202__ г.</w:t>
      </w:r>
    </w:p>
    <w:p w14:paraId="6F1E2EA5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center"/>
        <w:rPr>
          <w:sz w:val="22"/>
          <w:szCs w:val="22"/>
        </w:rPr>
      </w:pPr>
    </w:p>
    <w:p w14:paraId="73F070F7" w14:textId="77777777" w:rsidR="00054150" w:rsidRPr="00054150" w:rsidRDefault="00054150" w:rsidP="00054150">
      <w:pPr>
        <w:tabs>
          <w:tab w:val="left" w:pos="4080"/>
        </w:tabs>
        <w:suppressAutoHyphens w:val="0"/>
        <w:spacing w:line="276" w:lineRule="auto"/>
        <w:ind w:firstLine="0"/>
        <w:jc w:val="center"/>
        <w:rPr>
          <w:sz w:val="22"/>
          <w:szCs w:val="22"/>
        </w:rPr>
      </w:pPr>
      <w:r w:rsidRPr="00054150">
        <w:rPr>
          <w:sz w:val="22"/>
          <w:szCs w:val="22"/>
        </w:rPr>
        <w:t xml:space="preserve">      ___________________</w:t>
      </w:r>
    </w:p>
    <w:tbl>
      <w:tblPr>
        <w:tblW w:w="6324" w:type="dxa"/>
        <w:tblLayout w:type="fixed"/>
        <w:tblLook w:val="01E0" w:firstRow="1" w:lastRow="1" w:firstColumn="1" w:lastColumn="1" w:noHBand="0" w:noVBand="0"/>
      </w:tblPr>
      <w:tblGrid>
        <w:gridCol w:w="6324"/>
      </w:tblGrid>
      <w:tr w:rsidR="00054150" w:rsidRPr="00054150" w14:paraId="020F378B" w14:textId="77777777" w:rsidTr="006811F3">
        <w:trPr>
          <w:trHeight w:val="312"/>
        </w:trPr>
        <w:tc>
          <w:tcPr>
            <w:tcW w:w="6324" w:type="dxa"/>
          </w:tcPr>
          <w:p w14:paraId="6A2AABD7" w14:textId="77777777" w:rsidR="00054150" w:rsidRPr="00054150" w:rsidRDefault="00054150" w:rsidP="00054150">
            <w:pPr>
              <w:suppressAutoHyphens w:val="0"/>
              <w:ind w:firstLine="0"/>
              <w:rPr>
                <w:b/>
                <w:i/>
              </w:rPr>
            </w:pPr>
            <w:r w:rsidRPr="00054150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(подпись)</w:t>
            </w:r>
          </w:p>
        </w:tc>
      </w:tr>
    </w:tbl>
    <w:p w14:paraId="1CD27A35" w14:textId="77777777" w:rsidR="00054150" w:rsidRPr="00054150" w:rsidRDefault="00054150" w:rsidP="00054150">
      <w:pPr>
        <w:tabs>
          <w:tab w:val="left" w:pos="4080"/>
        </w:tabs>
        <w:suppressAutoHyphens w:val="0"/>
        <w:ind w:firstLine="0"/>
        <w:jc w:val="left"/>
        <w:rPr>
          <w:sz w:val="16"/>
          <w:szCs w:val="16"/>
        </w:rPr>
      </w:pPr>
    </w:p>
    <w:p w14:paraId="15E30AEB" w14:textId="77777777" w:rsidR="00561B72" w:rsidRPr="00561B72" w:rsidRDefault="00561B72" w:rsidP="00561B72">
      <w:pPr>
        <w:suppressAutoHyphens w:val="0"/>
        <w:ind w:firstLine="0"/>
        <w:jc w:val="center"/>
        <w:rPr>
          <w:b/>
          <w:sz w:val="22"/>
          <w:szCs w:val="22"/>
        </w:rPr>
      </w:pPr>
    </w:p>
    <w:sectPr w:rsidR="00561B72" w:rsidRPr="00561B72" w:rsidSect="00355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1134" w:left="1276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1F4F6" w14:textId="77777777" w:rsidR="002545C7" w:rsidRDefault="002545C7" w:rsidP="002A0934">
      <w:r>
        <w:separator/>
      </w:r>
    </w:p>
  </w:endnote>
  <w:endnote w:type="continuationSeparator" w:id="0">
    <w:p w14:paraId="1A6242DF" w14:textId="77777777" w:rsidR="002545C7" w:rsidRDefault="002545C7" w:rsidP="002A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6B8CB" w14:textId="77777777" w:rsidR="0035597D" w:rsidRDefault="0035597D">
    <w:pPr>
      <w:pStyle w:val="aff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60318" w14:textId="77777777" w:rsidR="005C317B" w:rsidRPr="00D27043" w:rsidRDefault="005C317B" w:rsidP="00D27043">
    <w:pPr>
      <w:pStyle w:val="afffc"/>
      <w:rPr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E5C17" w14:textId="77777777" w:rsidR="005C317B" w:rsidRPr="00C84CA3" w:rsidRDefault="005C317B" w:rsidP="00C84CA3">
    <w:pPr>
      <w:pStyle w:val="af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C5F64" w14:textId="77777777" w:rsidR="002545C7" w:rsidRDefault="002545C7" w:rsidP="002A0934">
      <w:r>
        <w:separator/>
      </w:r>
    </w:p>
  </w:footnote>
  <w:footnote w:type="continuationSeparator" w:id="0">
    <w:p w14:paraId="5ADBBD7B" w14:textId="77777777" w:rsidR="002545C7" w:rsidRDefault="002545C7" w:rsidP="002A0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A6684" w14:textId="77777777" w:rsidR="0035597D" w:rsidRDefault="0035597D">
    <w:pPr>
      <w:pStyle w:val="aff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359420"/>
      <w:docPartObj>
        <w:docPartGallery w:val="Page Numbers (Top of Page)"/>
        <w:docPartUnique/>
      </w:docPartObj>
    </w:sdtPr>
    <w:sdtEndPr>
      <w:rPr>
        <w:color w:val="808080" w:themeColor="background1" w:themeShade="80"/>
      </w:rPr>
    </w:sdtEndPr>
    <w:sdtContent>
      <w:p w14:paraId="328C326B" w14:textId="493B8CD4" w:rsidR="0035597D" w:rsidRPr="0035597D" w:rsidRDefault="0035597D">
        <w:pPr>
          <w:pStyle w:val="afffa"/>
          <w:jc w:val="right"/>
          <w:rPr>
            <w:color w:val="808080" w:themeColor="background1" w:themeShade="80"/>
          </w:rPr>
        </w:pPr>
        <w:r w:rsidRPr="0035597D">
          <w:rPr>
            <w:color w:val="808080" w:themeColor="background1" w:themeShade="80"/>
          </w:rPr>
          <w:fldChar w:fldCharType="begin"/>
        </w:r>
        <w:r w:rsidRPr="0035597D">
          <w:rPr>
            <w:color w:val="808080" w:themeColor="background1" w:themeShade="80"/>
          </w:rPr>
          <w:instrText>PAGE   \* MERGEFORMAT</w:instrText>
        </w:r>
        <w:r w:rsidRPr="0035597D">
          <w:rPr>
            <w:color w:val="808080" w:themeColor="background1" w:themeShade="80"/>
          </w:rPr>
          <w:fldChar w:fldCharType="separate"/>
        </w:r>
        <w:r w:rsidR="00802D15">
          <w:rPr>
            <w:noProof/>
            <w:color w:val="808080" w:themeColor="background1" w:themeShade="80"/>
          </w:rPr>
          <w:t>1</w:t>
        </w:r>
        <w:r w:rsidRPr="0035597D">
          <w:rPr>
            <w:color w:val="808080" w:themeColor="background1" w:themeShade="80"/>
          </w:rPr>
          <w:fldChar w:fldCharType="end"/>
        </w:r>
      </w:p>
    </w:sdtContent>
  </w:sdt>
  <w:p w14:paraId="6693AB0F" w14:textId="77777777" w:rsidR="0035597D" w:rsidRDefault="0035597D">
    <w:pPr>
      <w:pStyle w:val="aff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F8947" w14:textId="77777777" w:rsidR="005C317B" w:rsidRPr="00C84CA3" w:rsidRDefault="005C317B" w:rsidP="00C84CA3">
    <w:pPr>
      <w:pStyle w:val="aff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54AD"/>
    <w:multiLevelType w:val="hybridMultilevel"/>
    <w:tmpl w:val="5AB64C8A"/>
    <w:lvl w:ilvl="0" w:tplc="D194BFB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D49DD"/>
    <w:multiLevelType w:val="multilevel"/>
    <w:tmpl w:val="89FAB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2E5CA5"/>
    <w:multiLevelType w:val="hybridMultilevel"/>
    <w:tmpl w:val="D8CA6032"/>
    <w:lvl w:ilvl="0" w:tplc="10AE50A0">
      <w:start w:val="1"/>
      <w:numFmt w:val="decimal"/>
      <w:lvlText w:val="5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273059"/>
    <w:multiLevelType w:val="multilevel"/>
    <w:tmpl w:val="DE3434AA"/>
    <w:styleLink w:val="a0"/>
    <w:lvl w:ilvl="0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)"/>
      <w:lvlJc w:val="left"/>
      <w:pPr>
        <w:ind w:left="1918" w:hanging="360"/>
      </w:pPr>
      <w:rPr>
        <w:rFonts w:ascii="Times New Roman" w:hAnsi="Times New Roman" w:hint="default"/>
        <w:sz w:val="28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" w15:restartNumberingAfterBreak="0">
    <w:nsid w:val="11FE70CF"/>
    <w:multiLevelType w:val="hybridMultilevel"/>
    <w:tmpl w:val="EAC2B842"/>
    <w:lvl w:ilvl="0" w:tplc="ECE24322">
      <w:start w:val="1"/>
      <w:numFmt w:val="decimal"/>
      <w:lvlText w:val="9.%1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5" w15:restartNumberingAfterBreak="0">
    <w:nsid w:val="1D1C618B"/>
    <w:multiLevelType w:val="multilevel"/>
    <w:tmpl w:val="04190025"/>
    <w:name w:val="[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17F37F0"/>
    <w:multiLevelType w:val="multilevel"/>
    <w:tmpl w:val="BE6CEAD6"/>
    <w:lvl w:ilvl="0">
      <w:start w:val="5"/>
      <w:numFmt w:val="decimal"/>
      <w:pStyle w:val="a1"/>
      <w:suff w:val="space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9828AF"/>
    <w:multiLevelType w:val="multilevel"/>
    <w:tmpl w:val="0419001D"/>
    <w:styleLink w:val="a2"/>
    <w:lvl w:ilvl="0">
      <w:start w:val="1"/>
      <w:numFmt w:val="russianUpper"/>
      <w:lvlText w:val="%1)"/>
      <w:lvlJc w:val="left"/>
      <w:pPr>
        <w:ind w:left="1068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2)"/>
      <w:lvlJc w:val="left"/>
      <w:pPr>
        <w:ind w:left="1776" w:hanging="360"/>
      </w:pPr>
      <w:rPr>
        <w:rFonts w:ascii="Times New Roman" w:hAnsi="Times New Roman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E5325A"/>
    <w:multiLevelType w:val="hybridMultilevel"/>
    <w:tmpl w:val="2EC473E6"/>
    <w:lvl w:ilvl="0" w:tplc="DDD24238">
      <w:start w:val="1"/>
      <w:numFmt w:val="decimal"/>
      <w:lvlText w:val="4.2.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90757"/>
    <w:multiLevelType w:val="multilevel"/>
    <w:tmpl w:val="DC287B0E"/>
    <w:lvl w:ilvl="0">
      <w:start w:val="1"/>
      <w:numFmt w:val="decimal"/>
      <w:pStyle w:val="11"/>
      <w:lvlText w:val="3.%1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decimal"/>
      <w:suff w:val="space"/>
      <w:lvlText w:val="%2)"/>
      <w:lvlJc w:val="left"/>
      <w:pPr>
        <w:ind w:left="0" w:firstLine="1162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10" w15:restartNumberingAfterBreak="0">
    <w:nsid w:val="2BF87451"/>
    <w:multiLevelType w:val="hybridMultilevel"/>
    <w:tmpl w:val="10ECB318"/>
    <w:lvl w:ilvl="0" w:tplc="10AE50A0">
      <w:start w:val="1"/>
      <w:numFmt w:val="decimal"/>
      <w:lvlText w:val="5.%1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2DE32C33"/>
    <w:multiLevelType w:val="multilevel"/>
    <w:tmpl w:val="191E034C"/>
    <w:lvl w:ilvl="0">
      <w:start w:val="1"/>
      <w:numFmt w:val="decimal"/>
      <w:pStyle w:val="1"/>
      <w:suff w:val="space"/>
      <w:lvlText w:val="%1"/>
      <w:lvlJc w:val="left"/>
      <w:pPr>
        <w:ind w:left="1701" w:firstLine="0"/>
      </w:pPr>
      <w:rPr>
        <w:rFonts w:hint="default"/>
        <w:lang w:val="ru-RU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Т а б л и ц а %1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Рисунок %1.%6"/>
      <w:lvlJc w:val="center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EEB1F8D"/>
    <w:multiLevelType w:val="multilevel"/>
    <w:tmpl w:val="0419001F"/>
    <w:name w:val="Заголовок 1;*Заголовок 1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4C3876"/>
    <w:multiLevelType w:val="multilevel"/>
    <w:tmpl w:val="6866A70E"/>
    <w:lvl w:ilvl="0">
      <w:start w:val="1"/>
      <w:numFmt w:val="bullet"/>
      <w:pStyle w:val="12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63292"/>
    <w:multiLevelType w:val="multilevel"/>
    <w:tmpl w:val="0419001F"/>
    <w:name w:val="Заголовок 1;*Заголовок 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D7D96"/>
    <w:multiLevelType w:val="hybridMultilevel"/>
    <w:tmpl w:val="65C6E2AE"/>
    <w:lvl w:ilvl="0" w:tplc="292E269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F724A"/>
    <w:multiLevelType w:val="multilevel"/>
    <w:tmpl w:val="DE064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7C62E66"/>
    <w:multiLevelType w:val="multilevel"/>
    <w:tmpl w:val="2102AAB2"/>
    <w:lvl w:ilvl="0">
      <w:start w:val="1"/>
      <w:numFmt w:val="bullet"/>
      <w:pStyle w:val="a3"/>
      <w:suff w:val="space"/>
      <w:lvlText w:val="–"/>
      <w:lvlJc w:val="left"/>
      <w:pPr>
        <w:ind w:left="709" w:firstLine="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suff w:val="space"/>
      <w:lvlText w:val="%2)"/>
      <w:lvlJc w:val="left"/>
      <w:pPr>
        <w:ind w:left="709" w:firstLine="709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4B401B3C"/>
    <w:multiLevelType w:val="hybridMultilevel"/>
    <w:tmpl w:val="86A4E4D6"/>
    <w:lvl w:ilvl="0" w:tplc="10AE50A0">
      <w:start w:val="1"/>
      <w:numFmt w:val="decimal"/>
      <w:lvlText w:val="5.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A237B"/>
    <w:multiLevelType w:val="hybridMultilevel"/>
    <w:tmpl w:val="3DEACC5E"/>
    <w:lvl w:ilvl="0" w:tplc="141CD2EC">
      <w:start w:val="1"/>
      <w:numFmt w:val="decimal"/>
      <w:lvlText w:val="8.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464CC"/>
    <w:multiLevelType w:val="multilevel"/>
    <w:tmpl w:val="0419001F"/>
    <w:name w:val="Заголовок 1;*Заголовок 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F73FD0"/>
    <w:multiLevelType w:val="multilevel"/>
    <w:tmpl w:val="8ED87ACE"/>
    <w:name w:val="Заголовок 1;*Заголовок 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1722A5C"/>
    <w:multiLevelType w:val="hybridMultilevel"/>
    <w:tmpl w:val="94841A32"/>
    <w:lvl w:ilvl="0" w:tplc="ECE24322">
      <w:start w:val="1"/>
      <w:numFmt w:val="decimal"/>
      <w:lvlText w:val="9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BF7971"/>
    <w:multiLevelType w:val="multilevel"/>
    <w:tmpl w:val="2A624476"/>
    <w:lvl w:ilvl="0">
      <w:start w:val="1"/>
      <w:numFmt w:val="decimal"/>
      <w:lvlText w:val="6.%1"/>
      <w:lvlJc w:val="left"/>
      <w:pPr>
        <w:ind w:left="568" w:firstLine="0"/>
      </w:pPr>
      <w:rPr>
        <w:rFonts w:hint="default"/>
        <w:lang w:val="ru-RU"/>
      </w:rPr>
    </w:lvl>
    <w:lvl w:ilvl="1">
      <w:start w:val="1"/>
      <w:numFmt w:val="decimal"/>
      <w:suff w:val="space"/>
      <w:lvlText w:val="%1.%2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Т а б л и ц а %1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Рисунок %1.%6"/>
      <w:lvlJc w:val="center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43A4D19"/>
    <w:multiLevelType w:val="hybridMultilevel"/>
    <w:tmpl w:val="1BE0ADAA"/>
    <w:lvl w:ilvl="0" w:tplc="01E611E8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BF4EDD"/>
    <w:multiLevelType w:val="multilevel"/>
    <w:tmpl w:val="FA3A3386"/>
    <w:lvl w:ilvl="0">
      <w:start w:val="1"/>
      <w:numFmt w:val="russianUpper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4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5"/>
      <w:suff w:val="space"/>
      <w:lvlText w:val="%1.%3"/>
      <w:lvlJc w:val="center"/>
      <w:pPr>
        <w:ind w:left="0" w:firstLine="2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5B403F8"/>
    <w:multiLevelType w:val="hybridMultilevel"/>
    <w:tmpl w:val="9D3A48AC"/>
    <w:lvl w:ilvl="0" w:tplc="3E8016F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62BC2"/>
    <w:multiLevelType w:val="multilevel"/>
    <w:tmpl w:val="0419001F"/>
    <w:name w:val="Заголовок 1;*Заголовок 1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F1F427C"/>
    <w:multiLevelType w:val="multilevel"/>
    <w:tmpl w:val="952C4F92"/>
    <w:lvl w:ilvl="0">
      <w:start w:val="1"/>
      <w:numFmt w:val="russianUpper"/>
      <w:pStyle w:val="9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5977767"/>
    <w:multiLevelType w:val="multilevel"/>
    <w:tmpl w:val="82CA1562"/>
    <w:lvl w:ilvl="0">
      <w:start w:val="1"/>
      <w:numFmt w:val="bullet"/>
      <w:pStyle w:val="110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25384"/>
    <w:multiLevelType w:val="multilevel"/>
    <w:tmpl w:val="CBA29722"/>
    <w:lvl w:ilvl="0">
      <w:start w:val="1"/>
      <w:numFmt w:val="russianLower"/>
      <w:pStyle w:val="a6"/>
      <w:suff w:val="space"/>
      <w:lvlText w:val="%1)"/>
      <w:lvlJc w:val="left"/>
      <w:pPr>
        <w:ind w:left="0" w:firstLine="709"/>
      </w:pPr>
      <w:rPr>
        <w:rFonts w:hint="default"/>
        <w:b w:val="0"/>
        <w:i w:val="0"/>
        <w:sz w:val="24"/>
      </w:rPr>
    </w:lvl>
    <w:lvl w:ilvl="1">
      <w:start w:val="1"/>
      <w:numFmt w:val="decimal"/>
      <w:suff w:val="space"/>
      <w:lvlText w:val="%2)"/>
      <w:lvlJc w:val="left"/>
      <w:pPr>
        <w:ind w:left="0" w:firstLine="1162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31" w15:restartNumberingAfterBreak="0">
    <w:nsid w:val="7CD01ADC"/>
    <w:multiLevelType w:val="hybridMultilevel"/>
    <w:tmpl w:val="153614E6"/>
    <w:lvl w:ilvl="0" w:tplc="32F8B61E">
      <w:start w:val="1"/>
      <w:numFmt w:val="decimal"/>
      <w:lvlText w:val="5.%1"/>
      <w:lvlJc w:val="left"/>
      <w:pPr>
        <w:tabs>
          <w:tab w:val="num" w:pos="142"/>
        </w:tabs>
        <w:ind w:left="348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30"/>
  </w:num>
  <w:num w:numId="5">
    <w:abstractNumId w:val="3"/>
  </w:num>
  <w:num w:numId="6">
    <w:abstractNumId w:val="6"/>
  </w:num>
  <w:num w:numId="7">
    <w:abstractNumId w:val="25"/>
  </w:num>
  <w:num w:numId="8">
    <w:abstractNumId w:val="17"/>
  </w:num>
  <w:num w:numId="9">
    <w:abstractNumId w:val="13"/>
  </w:num>
  <w:num w:numId="10">
    <w:abstractNumId w:val="9"/>
  </w:num>
  <w:num w:numId="11">
    <w:abstractNumId w:val="29"/>
  </w:num>
  <w:num w:numId="12">
    <w:abstractNumId w:val="15"/>
  </w:num>
  <w:num w:numId="13">
    <w:abstractNumId w:val="26"/>
  </w:num>
  <w:num w:numId="14">
    <w:abstractNumId w:val="8"/>
  </w:num>
  <w:num w:numId="15">
    <w:abstractNumId w:val="18"/>
  </w:num>
  <w:num w:numId="16">
    <w:abstractNumId w:val="23"/>
  </w:num>
  <w:num w:numId="17">
    <w:abstractNumId w:val="24"/>
  </w:num>
  <w:num w:numId="18">
    <w:abstractNumId w:val="4"/>
  </w:num>
  <w:num w:numId="19">
    <w:abstractNumId w:val="28"/>
  </w:num>
  <w:num w:numId="20">
    <w:abstractNumId w:val="1"/>
  </w:num>
  <w:num w:numId="21">
    <w:abstractNumId w:val="22"/>
  </w:num>
  <w:num w:numId="22">
    <w:abstractNumId w:val="16"/>
  </w:num>
  <w:num w:numId="23">
    <w:abstractNumId w:val="17"/>
  </w:num>
  <w:num w:numId="24">
    <w:abstractNumId w:val="2"/>
  </w:num>
  <w:num w:numId="25">
    <w:abstractNumId w:val="10"/>
  </w:num>
  <w:num w:numId="26">
    <w:abstractNumId w:val="31"/>
  </w:num>
  <w:num w:numId="27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A9"/>
    <w:rsid w:val="0000029A"/>
    <w:rsid w:val="00000D01"/>
    <w:rsid w:val="00005D91"/>
    <w:rsid w:val="000113C3"/>
    <w:rsid w:val="000131B8"/>
    <w:rsid w:val="00013AC9"/>
    <w:rsid w:val="00013B43"/>
    <w:rsid w:val="00013F89"/>
    <w:rsid w:val="000205B7"/>
    <w:rsid w:val="00023330"/>
    <w:rsid w:val="00023B2C"/>
    <w:rsid w:val="00023B38"/>
    <w:rsid w:val="0002449F"/>
    <w:rsid w:val="00030AE2"/>
    <w:rsid w:val="00031671"/>
    <w:rsid w:val="0003192B"/>
    <w:rsid w:val="00031A13"/>
    <w:rsid w:val="00033D0E"/>
    <w:rsid w:val="000345AF"/>
    <w:rsid w:val="00040B26"/>
    <w:rsid w:val="000411E4"/>
    <w:rsid w:val="0004334E"/>
    <w:rsid w:val="000435A9"/>
    <w:rsid w:val="000441DB"/>
    <w:rsid w:val="0004428A"/>
    <w:rsid w:val="00044AAD"/>
    <w:rsid w:val="0004774A"/>
    <w:rsid w:val="000506EA"/>
    <w:rsid w:val="00050F70"/>
    <w:rsid w:val="00054150"/>
    <w:rsid w:val="000577E0"/>
    <w:rsid w:val="00063296"/>
    <w:rsid w:val="00063609"/>
    <w:rsid w:val="000645FD"/>
    <w:rsid w:val="00072A3B"/>
    <w:rsid w:val="000778E0"/>
    <w:rsid w:val="00086AEA"/>
    <w:rsid w:val="00091C07"/>
    <w:rsid w:val="00094632"/>
    <w:rsid w:val="000963EB"/>
    <w:rsid w:val="000A11FF"/>
    <w:rsid w:val="000A4E21"/>
    <w:rsid w:val="000B0513"/>
    <w:rsid w:val="000B1674"/>
    <w:rsid w:val="000B5D9D"/>
    <w:rsid w:val="000C6953"/>
    <w:rsid w:val="000D058E"/>
    <w:rsid w:val="000D239D"/>
    <w:rsid w:val="000D5833"/>
    <w:rsid w:val="000D605D"/>
    <w:rsid w:val="000F4682"/>
    <w:rsid w:val="000F67CE"/>
    <w:rsid w:val="000F7608"/>
    <w:rsid w:val="001032D7"/>
    <w:rsid w:val="001036B3"/>
    <w:rsid w:val="0010483D"/>
    <w:rsid w:val="00107FFC"/>
    <w:rsid w:val="00110A79"/>
    <w:rsid w:val="00115183"/>
    <w:rsid w:val="001162B1"/>
    <w:rsid w:val="00117A0B"/>
    <w:rsid w:val="0012228B"/>
    <w:rsid w:val="00122ADD"/>
    <w:rsid w:val="00124674"/>
    <w:rsid w:val="00126F16"/>
    <w:rsid w:val="001305AA"/>
    <w:rsid w:val="001307EC"/>
    <w:rsid w:val="00132655"/>
    <w:rsid w:val="00132C3D"/>
    <w:rsid w:val="001359AC"/>
    <w:rsid w:val="00141C26"/>
    <w:rsid w:val="00143306"/>
    <w:rsid w:val="001464DA"/>
    <w:rsid w:val="001476D5"/>
    <w:rsid w:val="00151D40"/>
    <w:rsid w:val="00153364"/>
    <w:rsid w:val="001558A0"/>
    <w:rsid w:val="001560CB"/>
    <w:rsid w:val="001565A1"/>
    <w:rsid w:val="00163F34"/>
    <w:rsid w:val="00165EC8"/>
    <w:rsid w:val="0017152A"/>
    <w:rsid w:val="0017209B"/>
    <w:rsid w:val="001778C3"/>
    <w:rsid w:val="00180248"/>
    <w:rsid w:val="001808AF"/>
    <w:rsid w:val="001836AB"/>
    <w:rsid w:val="001836B6"/>
    <w:rsid w:val="0018661A"/>
    <w:rsid w:val="00187241"/>
    <w:rsid w:val="001911E7"/>
    <w:rsid w:val="00193069"/>
    <w:rsid w:val="001A484D"/>
    <w:rsid w:val="001A7CC4"/>
    <w:rsid w:val="001B71B2"/>
    <w:rsid w:val="001B74A6"/>
    <w:rsid w:val="001C5E90"/>
    <w:rsid w:val="001C62BD"/>
    <w:rsid w:val="001D3B4B"/>
    <w:rsid w:val="001D49E2"/>
    <w:rsid w:val="001E4BE1"/>
    <w:rsid w:val="001E521B"/>
    <w:rsid w:val="001E6234"/>
    <w:rsid w:val="001E7C12"/>
    <w:rsid w:val="001F0BFF"/>
    <w:rsid w:val="001F1930"/>
    <w:rsid w:val="001F2034"/>
    <w:rsid w:val="001F36B3"/>
    <w:rsid w:val="001F7DCF"/>
    <w:rsid w:val="00203053"/>
    <w:rsid w:val="00205467"/>
    <w:rsid w:val="00210336"/>
    <w:rsid w:val="0021195A"/>
    <w:rsid w:val="00222B7B"/>
    <w:rsid w:val="002237BF"/>
    <w:rsid w:val="002249CD"/>
    <w:rsid w:val="002257AF"/>
    <w:rsid w:val="00231034"/>
    <w:rsid w:val="0023321D"/>
    <w:rsid w:val="00236E66"/>
    <w:rsid w:val="002411B6"/>
    <w:rsid w:val="00241C1D"/>
    <w:rsid w:val="0024268E"/>
    <w:rsid w:val="002433D2"/>
    <w:rsid w:val="00243400"/>
    <w:rsid w:val="00247451"/>
    <w:rsid w:val="002512B5"/>
    <w:rsid w:val="002545C7"/>
    <w:rsid w:val="0025549B"/>
    <w:rsid w:val="00262D15"/>
    <w:rsid w:val="00264CB2"/>
    <w:rsid w:val="002656F2"/>
    <w:rsid w:val="00267014"/>
    <w:rsid w:val="002736B3"/>
    <w:rsid w:val="00277A95"/>
    <w:rsid w:val="0028542C"/>
    <w:rsid w:val="00286B97"/>
    <w:rsid w:val="00290076"/>
    <w:rsid w:val="0029091C"/>
    <w:rsid w:val="002910D1"/>
    <w:rsid w:val="0029343D"/>
    <w:rsid w:val="00293A79"/>
    <w:rsid w:val="00293D7E"/>
    <w:rsid w:val="00295816"/>
    <w:rsid w:val="0029659A"/>
    <w:rsid w:val="00297E68"/>
    <w:rsid w:val="002A0848"/>
    <w:rsid w:val="002A0934"/>
    <w:rsid w:val="002A10D3"/>
    <w:rsid w:val="002A74C8"/>
    <w:rsid w:val="002B7BBA"/>
    <w:rsid w:val="002C0DD7"/>
    <w:rsid w:val="002C6FCE"/>
    <w:rsid w:val="002C7DE4"/>
    <w:rsid w:val="002D011B"/>
    <w:rsid w:val="002D1FC6"/>
    <w:rsid w:val="002D2064"/>
    <w:rsid w:val="002D4AC1"/>
    <w:rsid w:val="002D55F2"/>
    <w:rsid w:val="002E0A25"/>
    <w:rsid w:val="002E32E5"/>
    <w:rsid w:val="002E3FD5"/>
    <w:rsid w:val="002E44CB"/>
    <w:rsid w:val="002E5670"/>
    <w:rsid w:val="002F3DC2"/>
    <w:rsid w:val="002F4214"/>
    <w:rsid w:val="002F5ADE"/>
    <w:rsid w:val="002F605E"/>
    <w:rsid w:val="002F662F"/>
    <w:rsid w:val="00300CB1"/>
    <w:rsid w:val="003010E1"/>
    <w:rsid w:val="00303C16"/>
    <w:rsid w:val="003211E0"/>
    <w:rsid w:val="003241FD"/>
    <w:rsid w:val="003270B2"/>
    <w:rsid w:val="003309C5"/>
    <w:rsid w:val="00332EDA"/>
    <w:rsid w:val="0033393F"/>
    <w:rsid w:val="00334DA5"/>
    <w:rsid w:val="003362FB"/>
    <w:rsid w:val="003472AF"/>
    <w:rsid w:val="003472D2"/>
    <w:rsid w:val="00347B84"/>
    <w:rsid w:val="0035227F"/>
    <w:rsid w:val="003526EA"/>
    <w:rsid w:val="00353D16"/>
    <w:rsid w:val="00354CB1"/>
    <w:rsid w:val="0035597D"/>
    <w:rsid w:val="00356933"/>
    <w:rsid w:val="00360851"/>
    <w:rsid w:val="0036179F"/>
    <w:rsid w:val="00363077"/>
    <w:rsid w:val="00382017"/>
    <w:rsid w:val="003878FD"/>
    <w:rsid w:val="0039238E"/>
    <w:rsid w:val="00396141"/>
    <w:rsid w:val="00397B51"/>
    <w:rsid w:val="003A176C"/>
    <w:rsid w:val="003A3C9A"/>
    <w:rsid w:val="003A4334"/>
    <w:rsid w:val="003A5FAF"/>
    <w:rsid w:val="003A7020"/>
    <w:rsid w:val="003A74BB"/>
    <w:rsid w:val="003B024F"/>
    <w:rsid w:val="003B5491"/>
    <w:rsid w:val="003B6EB8"/>
    <w:rsid w:val="003B7865"/>
    <w:rsid w:val="003C169A"/>
    <w:rsid w:val="003C32A4"/>
    <w:rsid w:val="003D102E"/>
    <w:rsid w:val="003D22AD"/>
    <w:rsid w:val="003D2C4A"/>
    <w:rsid w:val="003D6702"/>
    <w:rsid w:val="003E135E"/>
    <w:rsid w:val="003E234E"/>
    <w:rsid w:val="003E2B9A"/>
    <w:rsid w:val="003E307D"/>
    <w:rsid w:val="003E30F7"/>
    <w:rsid w:val="003E7116"/>
    <w:rsid w:val="003F3DDE"/>
    <w:rsid w:val="0040281E"/>
    <w:rsid w:val="00402A76"/>
    <w:rsid w:val="004105BC"/>
    <w:rsid w:val="00414FBB"/>
    <w:rsid w:val="00415463"/>
    <w:rsid w:val="00416A51"/>
    <w:rsid w:val="00417758"/>
    <w:rsid w:val="0042286E"/>
    <w:rsid w:val="00426418"/>
    <w:rsid w:val="00430D46"/>
    <w:rsid w:val="0043476B"/>
    <w:rsid w:val="00434A17"/>
    <w:rsid w:val="00435656"/>
    <w:rsid w:val="00435B99"/>
    <w:rsid w:val="004378BE"/>
    <w:rsid w:val="0044374B"/>
    <w:rsid w:val="00444B3E"/>
    <w:rsid w:val="00445065"/>
    <w:rsid w:val="00446043"/>
    <w:rsid w:val="00446372"/>
    <w:rsid w:val="00446931"/>
    <w:rsid w:val="00447325"/>
    <w:rsid w:val="00451AEC"/>
    <w:rsid w:val="004525B1"/>
    <w:rsid w:val="00466E46"/>
    <w:rsid w:val="00467062"/>
    <w:rsid w:val="004705A1"/>
    <w:rsid w:val="004729D1"/>
    <w:rsid w:val="004765BB"/>
    <w:rsid w:val="00477CD2"/>
    <w:rsid w:val="00483286"/>
    <w:rsid w:val="004878BA"/>
    <w:rsid w:val="00490670"/>
    <w:rsid w:val="00491D48"/>
    <w:rsid w:val="004958EE"/>
    <w:rsid w:val="004974A6"/>
    <w:rsid w:val="004A0A3E"/>
    <w:rsid w:val="004A3560"/>
    <w:rsid w:val="004A5A37"/>
    <w:rsid w:val="004A5D14"/>
    <w:rsid w:val="004A6739"/>
    <w:rsid w:val="004A6960"/>
    <w:rsid w:val="004B24E0"/>
    <w:rsid w:val="004B2716"/>
    <w:rsid w:val="004B49C0"/>
    <w:rsid w:val="004B6E47"/>
    <w:rsid w:val="004B7C98"/>
    <w:rsid w:val="004C5915"/>
    <w:rsid w:val="004C722C"/>
    <w:rsid w:val="004D15C6"/>
    <w:rsid w:val="004D2240"/>
    <w:rsid w:val="004D27B5"/>
    <w:rsid w:val="004D3518"/>
    <w:rsid w:val="004D35E8"/>
    <w:rsid w:val="004D3818"/>
    <w:rsid w:val="004D4878"/>
    <w:rsid w:val="004D5D9A"/>
    <w:rsid w:val="004D6982"/>
    <w:rsid w:val="004E02DD"/>
    <w:rsid w:val="004E3901"/>
    <w:rsid w:val="004E535E"/>
    <w:rsid w:val="004F5E79"/>
    <w:rsid w:val="004F7E05"/>
    <w:rsid w:val="00500D10"/>
    <w:rsid w:val="00506DAC"/>
    <w:rsid w:val="00506FDF"/>
    <w:rsid w:val="00507A5B"/>
    <w:rsid w:val="00514EA9"/>
    <w:rsid w:val="00524079"/>
    <w:rsid w:val="00524F8E"/>
    <w:rsid w:val="0052642D"/>
    <w:rsid w:val="00537EBE"/>
    <w:rsid w:val="005413DF"/>
    <w:rsid w:val="00544408"/>
    <w:rsid w:val="00546145"/>
    <w:rsid w:val="005513A0"/>
    <w:rsid w:val="005522DE"/>
    <w:rsid w:val="005609ED"/>
    <w:rsid w:val="00561B72"/>
    <w:rsid w:val="00562010"/>
    <w:rsid w:val="005621D6"/>
    <w:rsid w:val="0056595B"/>
    <w:rsid w:val="005669F1"/>
    <w:rsid w:val="00566F8F"/>
    <w:rsid w:val="00570F3C"/>
    <w:rsid w:val="005710D7"/>
    <w:rsid w:val="00576E7A"/>
    <w:rsid w:val="0058028D"/>
    <w:rsid w:val="00587377"/>
    <w:rsid w:val="00590A44"/>
    <w:rsid w:val="00590F04"/>
    <w:rsid w:val="00593DDE"/>
    <w:rsid w:val="005A02EE"/>
    <w:rsid w:val="005A2CE7"/>
    <w:rsid w:val="005A6DCC"/>
    <w:rsid w:val="005A7741"/>
    <w:rsid w:val="005B00F8"/>
    <w:rsid w:val="005B4E80"/>
    <w:rsid w:val="005B6C22"/>
    <w:rsid w:val="005B6E7D"/>
    <w:rsid w:val="005B7A7F"/>
    <w:rsid w:val="005C03ED"/>
    <w:rsid w:val="005C1840"/>
    <w:rsid w:val="005C317B"/>
    <w:rsid w:val="005C36A1"/>
    <w:rsid w:val="005C4712"/>
    <w:rsid w:val="005C4CD7"/>
    <w:rsid w:val="005C4EE0"/>
    <w:rsid w:val="005C7E1E"/>
    <w:rsid w:val="005D4189"/>
    <w:rsid w:val="005D454A"/>
    <w:rsid w:val="005E3FCA"/>
    <w:rsid w:val="005E44B3"/>
    <w:rsid w:val="005E53AE"/>
    <w:rsid w:val="005E6FAB"/>
    <w:rsid w:val="005F0C89"/>
    <w:rsid w:val="005F179A"/>
    <w:rsid w:val="005F3429"/>
    <w:rsid w:val="005F53C0"/>
    <w:rsid w:val="005F60A7"/>
    <w:rsid w:val="005F6D7F"/>
    <w:rsid w:val="005F7C21"/>
    <w:rsid w:val="006017A2"/>
    <w:rsid w:val="00602AA0"/>
    <w:rsid w:val="00612ADA"/>
    <w:rsid w:val="0061344C"/>
    <w:rsid w:val="00613B5F"/>
    <w:rsid w:val="006146D7"/>
    <w:rsid w:val="0061627C"/>
    <w:rsid w:val="00621A95"/>
    <w:rsid w:val="006229F6"/>
    <w:rsid w:val="006249FC"/>
    <w:rsid w:val="006301D8"/>
    <w:rsid w:val="00631A4F"/>
    <w:rsid w:val="0063442F"/>
    <w:rsid w:val="00636ECE"/>
    <w:rsid w:val="006378CF"/>
    <w:rsid w:val="00641C33"/>
    <w:rsid w:val="006424E0"/>
    <w:rsid w:val="00642F37"/>
    <w:rsid w:val="00643446"/>
    <w:rsid w:val="00646B1C"/>
    <w:rsid w:val="00647805"/>
    <w:rsid w:val="00647D69"/>
    <w:rsid w:val="00651DAE"/>
    <w:rsid w:val="0065214D"/>
    <w:rsid w:val="00654BF1"/>
    <w:rsid w:val="00656837"/>
    <w:rsid w:val="00657291"/>
    <w:rsid w:val="00660C2C"/>
    <w:rsid w:val="006672C3"/>
    <w:rsid w:val="00670524"/>
    <w:rsid w:val="006717C3"/>
    <w:rsid w:val="006738C8"/>
    <w:rsid w:val="00676B09"/>
    <w:rsid w:val="006862ED"/>
    <w:rsid w:val="00687D68"/>
    <w:rsid w:val="006905FC"/>
    <w:rsid w:val="006922FF"/>
    <w:rsid w:val="00693820"/>
    <w:rsid w:val="00695B99"/>
    <w:rsid w:val="0069662B"/>
    <w:rsid w:val="006A0977"/>
    <w:rsid w:val="006A2924"/>
    <w:rsid w:val="006A442B"/>
    <w:rsid w:val="006A5D7B"/>
    <w:rsid w:val="006A630D"/>
    <w:rsid w:val="006B0035"/>
    <w:rsid w:val="006B3848"/>
    <w:rsid w:val="006B622B"/>
    <w:rsid w:val="006C14B3"/>
    <w:rsid w:val="006C25FE"/>
    <w:rsid w:val="006C2AD2"/>
    <w:rsid w:val="006C3410"/>
    <w:rsid w:val="006C4408"/>
    <w:rsid w:val="006C4ACA"/>
    <w:rsid w:val="006C7C01"/>
    <w:rsid w:val="006D0BF0"/>
    <w:rsid w:val="006D0F4A"/>
    <w:rsid w:val="006E1BBB"/>
    <w:rsid w:val="006E37A1"/>
    <w:rsid w:val="006E73C2"/>
    <w:rsid w:val="006E7938"/>
    <w:rsid w:val="006F3B3B"/>
    <w:rsid w:val="006F6D6E"/>
    <w:rsid w:val="00700ECE"/>
    <w:rsid w:val="007025CC"/>
    <w:rsid w:val="007103DE"/>
    <w:rsid w:val="0071059A"/>
    <w:rsid w:val="0071508D"/>
    <w:rsid w:val="00720418"/>
    <w:rsid w:val="007229AE"/>
    <w:rsid w:val="00723400"/>
    <w:rsid w:val="007272C4"/>
    <w:rsid w:val="00731C89"/>
    <w:rsid w:val="007378BC"/>
    <w:rsid w:val="0074167E"/>
    <w:rsid w:val="00741FF8"/>
    <w:rsid w:val="007424F5"/>
    <w:rsid w:val="0074538E"/>
    <w:rsid w:val="00751358"/>
    <w:rsid w:val="0075188A"/>
    <w:rsid w:val="00754CC4"/>
    <w:rsid w:val="00755DDB"/>
    <w:rsid w:val="0076169D"/>
    <w:rsid w:val="0076190C"/>
    <w:rsid w:val="007655D9"/>
    <w:rsid w:val="007739CC"/>
    <w:rsid w:val="00776A86"/>
    <w:rsid w:val="00777FFC"/>
    <w:rsid w:val="00784404"/>
    <w:rsid w:val="00795E24"/>
    <w:rsid w:val="007A0819"/>
    <w:rsid w:val="007A40AA"/>
    <w:rsid w:val="007A54B2"/>
    <w:rsid w:val="007B1921"/>
    <w:rsid w:val="007B36CA"/>
    <w:rsid w:val="007B3DF7"/>
    <w:rsid w:val="007C1584"/>
    <w:rsid w:val="007C1F24"/>
    <w:rsid w:val="007C343B"/>
    <w:rsid w:val="007C7A2B"/>
    <w:rsid w:val="007D04F9"/>
    <w:rsid w:val="007D17D7"/>
    <w:rsid w:val="007D1CC9"/>
    <w:rsid w:val="007D5701"/>
    <w:rsid w:val="007E06E3"/>
    <w:rsid w:val="007E1AF6"/>
    <w:rsid w:val="007F2EE6"/>
    <w:rsid w:val="007F3816"/>
    <w:rsid w:val="007F3E06"/>
    <w:rsid w:val="007F479E"/>
    <w:rsid w:val="007F5929"/>
    <w:rsid w:val="00802D15"/>
    <w:rsid w:val="00803A76"/>
    <w:rsid w:val="008070A7"/>
    <w:rsid w:val="00807882"/>
    <w:rsid w:val="00810469"/>
    <w:rsid w:val="00811581"/>
    <w:rsid w:val="0081574B"/>
    <w:rsid w:val="008162CA"/>
    <w:rsid w:val="00822664"/>
    <w:rsid w:val="00825C23"/>
    <w:rsid w:val="00826E7F"/>
    <w:rsid w:val="00826F78"/>
    <w:rsid w:val="008312A7"/>
    <w:rsid w:val="00835AE6"/>
    <w:rsid w:val="008432F0"/>
    <w:rsid w:val="00852521"/>
    <w:rsid w:val="00852638"/>
    <w:rsid w:val="00853051"/>
    <w:rsid w:val="00854AAD"/>
    <w:rsid w:val="00857A10"/>
    <w:rsid w:val="00857B19"/>
    <w:rsid w:val="008614E0"/>
    <w:rsid w:val="0086310E"/>
    <w:rsid w:val="00863FDA"/>
    <w:rsid w:val="00871159"/>
    <w:rsid w:val="00871C1F"/>
    <w:rsid w:val="00872FF6"/>
    <w:rsid w:val="008743E7"/>
    <w:rsid w:val="008749CE"/>
    <w:rsid w:val="00874A75"/>
    <w:rsid w:val="0087666C"/>
    <w:rsid w:val="00877343"/>
    <w:rsid w:val="00883257"/>
    <w:rsid w:val="00884AFE"/>
    <w:rsid w:val="00886990"/>
    <w:rsid w:val="00887E6C"/>
    <w:rsid w:val="008952D9"/>
    <w:rsid w:val="008973BE"/>
    <w:rsid w:val="008A1835"/>
    <w:rsid w:val="008A2146"/>
    <w:rsid w:val="008A251C"/>
    <w:rsid w:val="008A368C"/>
    <w:rsid w:val="008A4773"/>
    <w:rsid w:val="008A7156"/>
    <w:rsid w:val="008B3A66"/>
    <w:rsid w:val="008B5112"/>
    <w:rsid w:val="008B709B"/>
    <w:rsid w:val="008C10B5"/>
    <w:rsid w:val="008C2305"/>
    <w:rsid w:val="008C2D28"/>
    <w:rsid w:val="008D1031"/>
    <w:rsid w:val="008D221D"/>
    <w:rsid w:val="008D5B5D"/>
    <w:rsid w:val="008D7CA3"/>
    <w:rsid w:val="008E3194"/>
    <w:rsid w:val="008E66B4"/>
    <w:rsid w:val="008E6716"/>
    <w:rsid w:val="008F136A"/>
    <w:rsid w:val="008F7920"/>
    <w:rsid w:val="008F7E48"/>
    <w:rsid w:val="0090473E"/>
    <w:rsid w:val="00904ECB"/>
    <w:rsid w:val="00905A80"/>
    <w:rsid w:val="00907486"/>
    <w:rsid w:val="00907E7A"/>
    <w:rsid w:val="009113DE"/>
    <w:rsid w:val="00912728"/>
    <w:rsid w:val="0091293A"/>
    <w:rsid w:val="009170E6"/>
    <w:rsid w:val="00923280"/>
    <w:rsid w:val="00924BE2"/>
    <w:rsid w:val="00925295"/>
    <w:rsid w:val="00932D3E"/>
    <w:rsid w:val="00933672"/>
    <w:rsid w:val="00933BDC"/>
    <w:rsid w:val="0093726D"/>
    <w:rsid w:val="0094051F"/>
    <w:rsid w:val="0094206B"/>
    <w:rsid w:val="009428DF"/>
    <w:rsid w:val="00943B99"/>
    <w:rsid w:val="00944791"/>
    <w:rsid w:val="0094615D"/>
    <w:rsid w:val="0095550A"/>
    <w:rsid w:val="00963859"/>
    <w:rsid w:val="009666DA"/>
    <w:rsid w:val="00971092"/>
    <w:rsid w:val="009719E8"/>
    <w:rsid w:val="00973438"/>
    <w:rsid w:val="00983C2A"/>
    <w:rsid w:val="00985518"/>
    <w:rsid w:val="00992051"/>
    <w:rsid w:val="009954AB"/>
    <w:rsid w:val="00995A0F"/>
    <w:rsid w:val="009A1E1D"/>
    <w:rsid w:val="009A3114"/>
    <w:rsid w:val="009A51DB"/>
    <w:rsid w:val="009A7412"/>
    <w:rsid w:val="009B1E56"/>
    <w:rsid w:val="009B2A7C"/>
    <w:rsid w:val="009B5281"/>
    <w:rsid w:val="009C2A5A"/>
    <w:rsid w:val="009C6772"/>
    <w:rsid w:val="009C7EFF"/>
    <w:rsid w:val="009D5E2B"/>
    <w:rsid w:val="009E0CE5"/>
    <w:rsid w:val="009E256D"/>
    <w:rsid w:val="009E2B41"/>
    <w:rsid w:val="009E3AA1"/>
    <w:rsid w:val="009E4A01"/>
    <w:rsid w:val="009E5698"/>
    <w:rsid w:val="009E61A6"/>
    <w:rsid w:val="009E7077"/>
    <w:rsid w:val="009E7612"/>
    <w:rsid w:val="009E7F72"/>
    <w:rsid w:val="009F1E1C"/>
    <w:rsid w:val="009F396B"/>
    <w:rsid w:val="009F7B3F"/>
    <w:rsid w:val="00A015CA"/>
    <w:rsid w:val="00A0594A"/>
    <w:rsid w:val="00A060F9"/>
    <w:rsid w:val="00A10186"/>
    <w:rsid w:val="00A105DD"/>
    <w:rsid w:val="00A10E6A"/>
    <w:rsid w:val="00A1145F"/>
    <w:rsid w:val="00A117A0"/>
    <w:rsid w:val="00A12049"/>
    <w:rsid w:val="00A14387"/>
    <w:rsid w:val="00A14F10"/>
    <w:rsid w:val="00A201C9"/>
    <w:rsid w:val="00A20D3C"/>
    <w:rsid w:val="00A211D8"/>
    <w:rsid w:val="00A223C1"/>
    <w:rsid w:val="00A27712"/>
    <w:rsid w:val="00A303EA"/>
    <w:rsid w:val="00A31775"/>
    <w:rsid w:val="00A32C13"/>
    <w:rsid w:val="00A334A7"/>
    <w:rsid w:val="00A37AD6"/>
    <w:rsid w:val="00A469C4"/>
    <w:rsid w:val="00A473A9"/>
    <w:rsid w:val="00A50622"/>
    <w:rsid w:val="00A563A4"/>
    <w:rsid w:val="00A5710D"/>
    <w:rsid w:val="00A65527"/>
    <w:rsid w:val="00A65BF1"/>
    <w:rsid w:val="00A6670D"/>
    <w:rsid w:val="00A66B36"/>
    <w:rsid w:val="00A711A9"/>
    <w:rsid w:val="00A72A68"/>
    <w:rsid w:val="00A743A7"/>
    <w:rsid w:val="00A80F29"/>
    <w:rsid w:val="00A81965"/>
    <w:rsid w:val="00A870FC"/>
    <w:rsid w:val="00A9151A"/>
    <w:rsid w:val="00A94CDE"/>
    <w:rsid w:val="00A95C0A"/>
    <w:rsid w:val="00AA1808"/>
    <w:rsid w:val="00AA24AF"/>
    <w:rsid w:val="00AA389D"/>
    <w:rsid w:val="00AA4A0D"/>
    <w:rsid w:val="00AA5D67"/>
    <w:rsid w:val="00AB0C14"/>
    <w:rsid w:val="00AB4003"/>
    <w:rsid w:val="00AB423F"/>
    <w:rsid w:val="00AB6B8D"/>
    <w:rsid w:val="00AB6F2A"/>
    <w:rsid w:val="00AC06DD"/>
    <w:rsid w:val="00AC1411"/>
    <w:rsid w:val="00AC2694"/>
    <w:rsid w:val="00AC5385"/>
    <w:rsid w:val="00AD1841"/>
    <w:rsid w:val="00AD1E46"/>
    <w:rsid w:val="00AD2730"/>
    <w:rsid w:val="00AD6DDC"/>
    <w:rsid w:val="00AE056D"/>
    <w:rsid w:val="00AE21E2"/>
    <w:rsid w:val="00AE2BD9"/>
    <w:rsid w:val="00AE5B55"/>
    <w:rsid w:val="00AF0698"/>
    <w:rsid w:val="00AF14D2"/>
    <w:rsid w:val="00AF21CA"/>
    <w:rsid w:val="00AF2700"/>
    <w:rsid w:val="00AF295C"/>
    <w:rsid w:val="00AF4743"/>
    <w:rsid w:val="00AF5996"/>
    <w:rsid w:val="00B04603"/>
    <w:rsid w:val="00B077DD"/>
    <w:rsid w:val="00B1004B"/>
    <w:rsid w:val="00B126CB"/>
    <w:rsid w:val="00B24399"/>
    <w:rsid w:val="00B25D19"/>
    <w:rsid w:val="00B40C93"/>
    <w:rsid w:val="00B40CC0"/>
    <w:rsid w:val="00B43783"/>
    <w:rsid w:val="00B45338"/>
    <w:rsid w:val="00B46333"/>
    <w:rsid w:val="00B53897"/>
    <w:rsid w:val="00B53FC1"/>
    <w:rsid w:val="00B55EF6"/>
    <w:rsid w:val="00B56635"/>
    <w:rsid w:val="00B56F8B"/>
    <w:rsid w:val="00B60442"/>
    <w:rsid w:val="00B64889"/>
    <w:rsid w:val="00B710EC"/>
    <w:rsid w:val="00B726F7"/>
    <w:rsid w:val="00B76892"/>
    <w:rsid w:val="00B77F11"/>
    <w:rsid w:val="00B83893"/>
    <w:rsid w:val="00B87558"/>
    <w:rsid w:val="00B90733"/>
    <w:rsid w:val="00B90FE5"/>
    <w:rsid w:val="00B924CC"/>
    <w:rsid w:val="00B931E9"/>
    <w:rsid w:val="00B943F3"/>
    <w:rsid w:val="00B96018"/>
    <w:rsid w:val="00B969B6"/>
    <w:rsid w:val="00BA03DD"/>
    <w:rsid w:val="00BA4569"/>
    <w:rsid w:val="00BA4CBC"/>
    <w:rsid w:val="00BA7A11"/>
    <w:rsid w:val="00BB5B9E"/>
    <w:rsid w:val="00BC0E50"/>
    <w:rsid w:val="00BC127C"/>
    <w:rsid w:val="00BC3706"/>
    <w:rsid w:val="00BC502E"/>
    <w:rsid w:val="00BD332B"/>
    <w:rsid w:val="00BD5171"/>
    <w:rsid w:val="00BD53C0"/>
    <w:rsid w:val="00BE26C7"/>
    <w:rsid w:val="00BE3447"/>
    <w:rsid w:val="00BE46D9"/>
    <w:rsid w:val="00BE4F1C"/>
    <w:rsid w:val="00BE5D13"/>
    <w:rsid w:val="00BF3A44"/>
    <w:rsid w:val="00BF3A4B"/>
    <w:rsid w:val="00BF6E7B"/>
    <w:rsid w:val="00BF7CEE"/>
    <w:rsid w:val="00C000DE"/>
    <w:rsid w:val="00C01472"/>
    <w:rsid w:val="00C03E1F"/>
    <w:rsid w:val="00C04E77"/>
    <w:rsid w:val="00C057B1"/>
    <w:rsid w:val="00C072E8"/>
    <w:rsid w:val="00C10597"/>
    <w:rsid w:val="00C10E0D"/>
    <w:rsid w:val="00C12592"/>
    <w:rsid w:val="00C14546"/>
    <w:rsid w:val="00C151B1"/>
    <w:rsid w:val="00C17934"/>
    <w:rsid w:val="00C20B8A"/>
    <w:rsid w:val="00C2252D"/>
    <w:rsid w:val="00C23408"/>
    <w:rsid w:val="00C33993"/>
    <w:rsid w:val="00C33EFA"/>
    <w:rsid w:val="00C40636"/>
    <w:rsid w:val="00C41F05"/>
    <w:rsid w:val="00C42097"/>
    <w:rsid w:val="00C43F21"/>
    <w:rsid w:val="00C45A08"/>
    <w:rsid w:val="00C474DB"/>
    <w:rsid w:val="00C508E7"/>
    <w:rsid w:val="00C55FA7"/>
    <w:rsid w:val="00C560A9"/>
    <w:rsid w:val="00C57EB8"/>
    <w:rsid w:val="00C60707"/>
    <w:rsid w:val="00C67D53"/>
    <w:rsid w:val="00C67F02"/>
    <w:rsid w:val="00C70C59"/>
    <w:rsid w:val="00C72A8C"/>
    <w:rsid w:val="00C73618"/>
    <w:rsid w:val="00C80370"/>
    <w:rsid w:val="00C8097A"/>
    <w:rsid w:val="00C816E1"/>
    <w:rsid w:val="00C84CA3"/>
    <w:rsid w:val="00C85A94"/>
    <w:rsid w:val="00C911A5"/>
    <w:rsid w:val="00C91EAB"/>
    <w:rsid w:val="00C940FE"/>
    <w:rsid w:val="00C962C2"/>
    <w:rsid w:val="00C9649D"/>
    <w:rsid w:val="00CA109C"/>
    <w:rsid w:val="00CA47AA"/>
    <w:rsid w:val="00CB1D2C"/>
    <w:rsid w:val="00CB240C"/>
    <w:rsid w:val="00CB316A"/>
    <w:rsid w:val="00CB39EF"/>
    <w:rsid w:val="00CC0703"/>
    <w:rsid w:val="00CC1F82"/>
    <w:rsid w:val="00CC3A5D"/>
    <w:rsid w:val="00CC4841"/>
    <w:rsid w:val="00CC49A5"/>
    <w:rsid w:val="00CC63C0"/>
    <w:rsid w:val="00CC7646"/>
    <w:rsid w:val="00CE4B42"/>
    <w:rsid w:val="00CF47D1"/>
    <w:rsid w:val="00CF4F37"/>
    <w:rsid w:val="00D00FCF"/>
    <w:rsid w:val="00D01B77"/>
    <w:rsid w:val="00D028C9"/>
    <w:rsid w:val="00D03F9E"/>
    <w:rsid w:val="00D04735"/>
    <w:rsid w:val="00D07F94"/>
    <w:rsid w:val="00D13650"/>
    <w:rsid w:val="00D16CBD"/>
    <w:rsid w:val="00D16F47"/>
    <w:rsid w:val="00D174AB"/>
    <w:rsid w:val="00D17AB5"/>
    <w:rsid w:val="00D2099C"/>
    <w:rsid w:val="00D20FB0"/>
    <w:rsid w:val="00D24845"/>
    <w:rsid w:val="00D24A82"/>
    <w:rsid w:val="00D24B12"/>
    <w:rsid w:val="00D257DF"/>
    <w:rsid w:val="00D259DD"/>
    <w:rsid w:val="00D27043"/>
    <w:rsid w:val="00D274B4"/>
    <w:rsid w:val="00D31F22"/>
    <w:rsid w:val="00D33886"/>
    <w:rsid w:val="00D33AC5"/>
    <w:rsid w:val="00D36346"/>
    <w:rsid w:val="00D405F5"/>
    <w:rsid w:val="00D43717"/>
    <w:rsid w:val="00D45801"/>
    <w:rsid w:val="00D47C33"/>
    <w:rsid w:val="00D502AB"/>
    <w:rsid w:val="00D53376"/>
    <w:rsid w:val="00D538EA"/>
    <w:rsid w:val="00D5613F"/>
    <w:rsid w:val="00D56674"/>
    <w:rsid w:val="00D61DBA"/>
    <w:rsid w:val="00D62FE9"/>
    <w:rsid w:val="00D64297"/>
    <w:rsid w:val="00D6433D"/>
    <w:rsid w:val="00D66FD1"/>
    <w:rsid w:val="00D67AEF"/>
    <w:rsid w:val="00D7201F"/>
    <w:rsid w:val="00D74A7A"/>
    <w:rsid w:val="00D76719"/>
    <w:rsid w:val="00D80505"/>
    <w:rsid w:val="00D80921"/>
    <w:rsid w:val="00D8246D"/>
    <w:rsid w:val="00D83C85"/>
    <w:rsid w:val="00D87C34"/>
    <w:rsid w:val="00D9041C"/>
    <w:rsid w:val="00D91EE1"/>
    <w:rsid w:val="00D9387E"/>
    <w:rsid w:val="00D945BF"/>
    <w:rsid w:val="00D94666"/>
    <w:rsid w:val="00D94C10"/>
    <w:rsid w:val="00D94F60"/>
    <w:rsid w:val="00D95845"/>
    <w:rsid w:val="00D97709"/>
    <w:rsid w:val="00DA0DAD"/>
    <w:rsid w:val="00DA17C6"/>
    <w:rsid w:val="00DA2105"/>
    <w:rsid w:val="00DA52E8"/>
    <w:rsid w:val="00DA56E6"/>
    <w:rsid w:val="00DA74A1"/>
    <w:rsid w:val="00DA7ED0"/>
    <w:rsid w:val="00DB1F11"/>
    <w:rsid w:val="00DB6542"/>
    <w:rsid w:val="00DB7CF5"/>
    <w:rsid w:val="00DC2AF0"/>
    <w:rsid w:val="00DC432C"/>
    <w:rsid w:val="00DC67F5"/>
    <w:rsid w:val="00DD157E"/>
    <w:rsid w:val="00DD3C24"/>
    <w:rsid w:val="00DD4C3A"/>
    <w:rsid w:val="00DD6BEA"/>
    <w:rsid w:val="00DD7BCF"/>
    <w:rsid w:val="00DE6715"/>
    <w:rsid w:val="00DF1168"/>
    <w:rsid w:val="00DF36C8"/>
    <w:rsid w:val="00DF4DF4"/>
    <w:rsid w:val="00DF58F5"/>
    <w:rsid w:val="00E021CD"/>
    <w:rsid w:val="00E03838"/>
    <w:rsid w:val="00E07356"/>
    <w:rsid w:val="00E10672"/>
    <w:rsid w:val="00E1360C"/>
    <w:rsid w:val="00E14F58"/>
    <w:rsid w:val="00E227D8"/>
    <w:rsid w:val="00E23546"/>
    <w:rsid w:val="00E248D8"/>
    <w:rsid w:val="00E249A1"/>
    <w:rsid w:val="00E31117"/>
    <w:rsid w:val="00E31F6E"/>
    <w:rsid w:val="00E333DC"/>
    <w:rsid w:val="00E42E68"/>
    <w:rsid w:val="00E4464F"/>
    <w:rsid w:val="00E51695"/>
    <w:rsid w:val="00E51815"/>
    <w:rsid w:val="00E54DA6"/>
    <w:rsid w:val="00E57646"/>
    <w:rsid w:val="00E629D3"/>
    <w:rsid w:val="00E63A65"/>
    <w:rsid w:val="00E668AD"/>
    <w:rsid w:val="00E731A6"/>
    <w:rsid w:val="00E75424"/>
    <w:rsid w:val="00E80D1C"/>
    <w:rsid w:val="00E82F8D"/>
    <w:rsid w:val="00E8658C"/>
    <w:rsid w:val="00E9242B"/>
    <w:rsid w:val="00E928CE"/>
    <w:rsid w:val="00E933B6"/>
    <w:rsid w:val="00E95C3D"/>
    <w:rsid w:val="00EA00F6"/>
    <w:rsid w:val="00EA25E8"/>
    <w:rsid w:val="00EA4462"/>
    <w:rsid w:val="00EA4759"/>
    <w:rsid w:val="00EA6C19"/>
    <w:rsid w:val="00EB1CA1"/>
    <w:rsid w:val="00EB27CB"/>
    <w:rsid w:val="00EB429E"/>
    <w:rsid w:val="00EB637D"/>
    <w:rsid w:val="00ED076C"/>
    <w:rsid w:val="00ED24DF"/>
    <w:rsid w:val="00ED2503"/>
    <w:rsid w:val="00ED42E3"/>
    <w:rsid w:val="00ED7A4D"/>
    <w:rsid w:val="00EE230A"/>
    <w:rsid w:val="00EE2F45"/>
    <w:rsid w:val="00EE4766"/>
    <w:rsid w:val="00EE5DA6"/>
    <w:rsid w:val="00EF00C3"/>
    <w:rsid w:val="00EF1484"/>
    <w:rsid w:val="00EF1F73"/>
    <w:rsid w:val="00EF1FC2"/>
    <w:rsid w:val="00EF3D0D"/>
    <w:rsid w:val="00EF473A"/>
    <w:rsid w:val="00EF4A24"/>
    <w:rsid w:val="00EF4E81"/>
    <w:rsid w:val="00F0190A"/>
    <w:rsid w:val="00F030FE"/>
    <w:rsid w:val="00F12630"/>
    <w:rsid w:val="00F14371"/>
    <w:rsid w:val="00F16791"/>
    <w:rsid w:val="00F273E4"/>
    <w:rsid w:val="00F2782F"/>
    <w:rsid w:val="00F3285D"/>
    <w:rsid w:val="00F3645D"/>
    <w:rsid w:val="00F3692A"/>
    <w:rsid w:val="00F37CDC"/>
    <w:rsid w:val="00F42701"/>
    <w:rsid w:val="00F42F89"/>
    <w:rsid w:val="00F46A63"/>
    <w:rsid w:val="00F503F4"/>
    <w:rsid w:val="00F5176D"/>
    <w:rsid w:val="00F52C8A"/>
    <w:rsid w:val="00F53B0D"/>
    <w:rsid w:val="00F57EAA"/>
    <w:rsid w:val="00F60AB2"/>
    <w:rsid w:val="00F64FA9"/>
    <w:rsid w:val="00F67446"/>
    <w:rsid w:val="00F70F6C"/>
    <w:rsid w:val="00F71FC0"/>
    <w:rsid w:val="00F77F69"/>
    <w:rsid w:val="00F83393"/>
    <w:rsid w:val="00F85153"/>
    <w:rsid w:val="00F9063A"/>
    <w:rsid w:val="00F92028"/>
    <w:rsid w:val="00F92845"/>
    <w:rsid w:val="00F93BC3"/>
    <w:rsid w:val="00F94BEB"/>
    <w:rsid w:val="00FA039B"/>
    <w:rsid w:val="00FA2A45"/>
    <w:rsid w:val="00FA5097"/>
    <w:rsid w:val="00FA702F"/>
    <w:rsid w:val="00FB2582"/>
    <w:rsid w:val="00FB523F"/>
    <w:rsid w:val="00FB5D14"/>
    <w:rsid w:val="00FB6BC3"/>
    <w:rsid w:val="00FB6E11"/>
    <w:rsid w:val="00FC0F2A"/>
    <w:rsid w:val="00FC5727"/>
    <w:rsid w:val="00FD244F"/>
    <w:rsid w:val="00FD2A7C"/>
    <w:rsid w:val="00FD600D"/>
    <w:rsid w:val="00FD71C1"/>
    <w:rsid w:val="00FE0B9A"/>
    <w:rsid w:val="00FE25BE"/>
    <w:rsid w:val="00FE30B0"/>
    <w:rsid w:val="00FE37BC"/>
    <w:rsid w:val="00FE4A0A"/>
    <w:rsid w:val="00FE5181"/>
    <w:rsid w:val="00FF3109"/>
    <w:rsid w:val="00FF6C00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6CCFA"/>
  <w15:docId w15:val="{F4A99223-1B76-43EA-94AF-AED9D531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9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6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DA52E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aliases w:val="*Заголовок 1"/>
    <w:basedOn w:val="a8"/>
    <w:next w:val="a7"/>
    <w:link w:val="10"/>
    <w:qFormat/>
    <w:rsid w:val="00CF47D1"/>
    <w:pPr>
      <w:keepNext/>
      <w:keepLines/>
      <w:numPr>
        <w:numId w:val="1"/>
      </w:numPr>
      <w:tabs>
        <w:tab w:val="left" w:pos="709"/>
      </w:tabs>
      <w:suppressAutoHyphens/>
      <w:spacing w:before="480" w:after="240"/>
      <w:ind w:left="850" w:firstLine="709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aliases w:val="*Заголовок 2"/>
    <w:basedOn w:val="a8"/>
    <w:next w:val="a7"/>
    <w:link w:val="20"/>
    <w:unhideWhenUsed/>
    <w:qFormat/>
    <w:rsid w:val="00CF47D1"/>
    <w:pPr>
      <w:keepNext/>
      <w:keepLines/>
      <w:numPr>
        <w:ilvl w:val="1"/>
        <w:numId w:val="1"/>
      </w:numPr>
      <w:tabs>
        <w:tab w:val="left" w:pos="709"/>
      </w:tabs>
      <w:suppressAutoHyphens/>
      <w:spacing w:before="240" w:after="120"/>
      <w:ind w:firstLine="709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aliases w:val="*Заголовок 3"/>
    <w:basedOn w:val="a8"/>
    <w:next w:val="a7"/>
    <w:link w:val="30"/>
    <w:unhideWhenUsed/>
    <w:qFormat/>
    <w:rsid w:val="00CF47D1"/>
    <w:pPr>
      <w:keepNext/>
      <w:keepLines/>
      <w:numPr>
        <w:ilvl w:val="2"/>
        <w:numId w:val="1"/>
      </w:numPr>
      <w:tabs>
        <w:tab w:val="left" w:pos="709"/>
      </w:tabs>
      <w:suppressAutoHyphens/>
      <w:ind w:firstLine="709"/>
      <w:outlineLvl w:val="2"/>
    </w:pPr>
    <w:rPr>
      <w:rFonts w:eastAsiaTheme="majorEastAsia" w:cstheme="majorBidi"/>
      <w:bCs/>
    </w:rPr>
  </w:style>
  <w:style w:type="paragraph" w:styleId="4">
    <w:name w:val="heading 4"/>
    <w:aliases w:val="*Заголовок 4"/>
    <w:basedOn w:val="a7"/>
    <w:next w:val="a7"/>
    <w:link w:val="40"/>
    <w:unhideWhenUsed/>
    <w:qFormat/>
    <w:rsid w:val="00CF47D1"/>
    <w:pPr>
      <w:keepNext/>
      <w:keepLines/>
      <w:numPr>
        <w:ilvl w:val="3"/>
        <w:numId w:val="1"/>
      </w:numPr>
      <w:ind w:firstLine="709"/>
      <w:outlineLvl w:val="3"/>
    </w:pPr>
    <w:rPr>
      <w:rFonts w:eastAsiaTheme="majorEastAsia" w:cstheme="majorBidi"/>
      <w:bCs/>
      <w:iCs/>
    </w:rPr>
  </w:style>
  <w:style w:type="paragraph" w:styleId="5">
    <w:name w:val="heading 5"/>
    <w:basedOn w:val="a7"/>
    <w:next w:val="a7"/>
    <w:link w:val="50"/>
    <w:semiHidden/>
    <w:qFormat/>
    <w:rsid w:val="00871C1F"/>
    <w:pPr>
      <w:numPr>
        <w:ilvl w:val="4"/>
        <w:numId w:val="1"/>
      </w:numPr>
      <w:outlineLvl w:val="4"/>
    </w:pPr>
    <w:rPr>
      <w:rFonts w:eastAsiaTheme="majorEastAsia" w:cstheme="majorBidi"/>
    </w:rPr>
  </w:style>
  <w:style w:type="paragraph" w:styleId="6">
    <w:name w:val="heading 6"/>
    <w:basedOn w:val="a7"/>
    <w:next w:val="a7"/>
    <w:link w:val="60"/>
    <w:semiHidden/>
    <w:qFormat/>
    <w:rsid w:val="009C7EFF"/>
    <w:pPr>
      <w:numPr>
        <w:ilvl w:val="5"/>
        <w:numId w:val="1"/>
      </w:numPr>
      <w:jc w:val="center"/>
      <w:outlineLvl w:val="5"/>
    </w:pPr>
    <w:rPr>
      <w:rFonts w:eastAsiaTheme="majorEastAsia" w:cstheme="majorBidi"/>
      <w:iCs/>
    </w:rPr>
  </w:style>
  <w:style w:type="paragraph" w:styleId="7">
    <w:name w:val="heading 7"/>
    <w:basedOn w:val="a7"/>
    <w:next w:val="a7"/>
    <w:link w:val="70"/>
    <w:semiHidden/>
    <w:qFormat/>
    <w:rsid w:val="00904ECB"/>
    <w:pPr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7"/>
    <w:next w:val="a7"/>
    <w:link w:val="80"/>
    <w:semiHidden/>
    <w:qFormat/>
    <w:rsid w:val="00904ECB"/>
    <w:pPr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aliases w:val="*Заголовок ПРИЛОЖЕНИЕ"/>
    <w:basedOn w:val="a8"/>
    <w:next w:val="a7"/>
    <w:link w:val="90"/>
    <w:uiPriority w:val="5"/>
    <w:qFormat/>
    <w:rsid w:val="0039238E"/>
    <w:pPr>
      <w:pageBreakBefore/>
      <w:numPr>
        <w:numId w:val="19"/>
      </w:numPr>
      <w:tabs>
        <w:tab w:val="left" w:pos="709"/>
      </w:tabs>
      <w:suppressAutoHyphens/>
      <w:jc w:val="center"/>
      <w:outlineLvl w:val="8"/>
    </w:pPr>
    <w:rPr>
      <w:rFonts w:asciiTheme="majorBidi" w:eastAsiaTheme="majorEastAsia" w:hAnsiTheme="majorBidi" w:cstheme="majorBidi"/>
      <w:b/>
      <w:bCs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20">
    <w:name w:val="Заголовок 2 Знак"/>
    <w:aliases w:val="*Заголовок 2 Знак"/>
    <w:basedOn w:val="a9"/>
    <w:link w:val="2"/>
    <w:rsid w:val="00CF47D1"/>
    <w:rPr>
      <w:rFonts w:ascii="Times New Roman" w:eastAsiaTheme="majorEastAsia" w:hAnsi="Times New Roman" w:cstheme="majorBidi"/>
      <w:b/>
      <w:bCs/>
      <w:sz w:val="24"/>
      <w:szCs w:val="26"/>
      <w:lang w:val="ru-RU"/>
    </w:rPr>
  </w:style>
  <w:style w:type="character" w:customStyle="1" w:styleId="10">
    <w:name w:val="Заголовок 1 Знак"/>
    <w:aliases w:val="*Заголовок 1 Знак"/>
    <w:basedOn w:val="a9"/>
    <w:link w:val="1"/>
    <w:rsid w:val="00CF47D1"/>
    <w:rPr>
      <w:rFonts w:ascii="Times New Roman" w:eastAsiaTheme="majorEastAsia" w:hAnsi="Times New Roman" w:cstheme="majorBidi"/>
      <w:b/>
      <w:bCs/>
      <w:sz w:val="28"/>
      <w:szCs w:val="28"/>
      <w:lang w:val="ru-RU"/>
    </w:rPr>
  </w:style>
  <w:style w:type="paragraph" w:styleId="ac">
    <w:name w:val="No Spacing"/>
    <w:uiPriority w:val="19"/>
    <w:semiHidden/>
    <w:unhideWhenUsed/>
    <w:rsid w:val="00904ECB"/>
    <w:pPr>
      <w:spacing w:after="0" w:line="240" w:lineRule="auto"/>
    </w:pPr>
  </w:style>
  <w:style w:type="paragraph" w:styleId="ad">
    <w:name w:val="List Paragraph"/>
    <w:basedOn w:val="a7"/>
    <w:link w:val="ae"/>
    <w:uiPriority w:val="56"/>
    <w:semiHidden/>
    <w:rsid w:val="00720418"/>
    <w:pPr>
      <w:contextualSpacing/>
    </w:pPr>
  </w:style>
  <w:style w:type="character" w:customStyle="1" w:styleId="30">
    <w:name w:val="Заголовок 3 Знак"/>
    <w:aliases w:val="*Заголовок 3 Знак"/>
    <w:basedOn w:val="a9"/>
    <w:link w:val="3"/>
    <w:rsid w:val="00CF47D1"/>
    <w:rPr>
      <w:rFonts w:ascii="Times New Roman" w:eastAsiaTheme="majorEastAsia" w:hAnsi="Times New Roman" w:cstheme="majorBidi"/>
      <w:bCs/>
      <w:sz w:val="24"/>
      <w:lang w:val="ru-RU"/>
    </w:rPr>
  </w:style>
  <w:style w:type="character" w:customStyle="1" w:styleId="40">
    <w:name w:val="Заголовок 4 Знак"/>
    <w:aliases w:val="*Заголовок 4 Знак"/>
    <w:basedOn w:val="a9"/>
    <w:link w:val="4"/>
    <w:rsid w:val="00CF47D1"/>
    <w:rPr>
      <w:rFonts w:ascii="Times New Roman" w:eastAsiaTheme="majorEastAsia" w:hAnsi="Times New Roman" w:cstheme="majorBidi"/>
      <w:bCs/>
      <w:iCs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9"/>
    <w:link w:val="5"/>
    <w:semiHidden/>
    <w:rsid w:val="00BC3706"/>
    <w:rPr>
      <w:rFonts w:ascii="Times New Roman" w:eastAsiaTheme="majorEastAsia" w:hAnsi="Times New Roman" w:cstheme="majorBidi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9"/>
    <w:link w:val="6"/>
    <w:semiHidden/>
    <w:rsid w:val="00BC3706"/>
    <w:rPr>
      <w:rFonts w:ascii="Times New Roman" w:eastAsiaTheme="majorEastAsia" w:hAnsi="Times New Roman" w:cstheme="majorBidi"/>
      <w:iCs/>
      <w:sz w:val="24"/>
      <w:szCs w:val="24"/>
      <w:lang w:val="ru-RU" w:eastAsia="ru-RU" w:bidi="ar-SA"/>
    </w:rPr>
  </w:style>
  <w:style w:type="character" w:customStyle="1" w:styleId="70">
    <w:name w:val="Заголовок 7 Знак"/>
    <w:basedOn w:val="a9"/>
    <w:link w:val="7"/>
    <w:semiHidden/>
    <w:rsid w:val="00BC370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9"/>
    <w:link w:val="8"/>
    <w:semiHidden/>
    <w:rsid w:val="00BC3706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ru-RU" w:bidi="ar-SA"/>
    </w:rPr>
  </w:style>
  <w:style w:type="character" w:customStyle="1" w:styleId="90">
    <w:name w:val="Заголовок 9 Знак"/>
    <w:aliases w:val="*Заголовок ПРИЛОЖЕНИЕ Знак"/>
    <w:basedOn w:val="a9"/>
    <w:link w:val="9"/>
    <w:uiPriority w:val="5"/>
    <w:rsid w:val="0039238E"/>
    <w:rPr>
      <w:rFonts w:asciiTheme="majorBidi" w:eastAsiaTheme="majorEastAsia" w:hAnsiTheme="majorBidi" w:cstheme="majorBidi"/>
      <w:b/>
      <w:bCs/>
      <w:sz w:val="24"/>
      <w:lang w:val="ru-RU"/>
    </w:rPr>
  </w:style>
  <w:style w:type="paragraph" w:styleId="af">
    <w:name w:val="caption"/>
    <w:aliases w:val="*Название объекта"/>
    <w:basedOn w:val="af0"/>
    <w:next w:val="a7"/>
    <w:uiPriority w:val="29"/>
    <w:unhideWhenUsed/>
    <w:rsid w:val="005B00F8"/>
    <w:pPr>
      <w:tabs>
        <w:tab w:val="clear" w:pos="5103"/>
        <w:tab w:val="clear" w:pos="10206"/>
      </w:tabs>
      <w:suppressAutoHyphens/>
      <w:jc w:val="left"/>
    </w:pPr>
    <w:rPr>
      <w:caps w:val="0"/>
      <w:szCs w:val="18"/>
    </w:rPr>
  </w:style>
  <w:style w:type="paragraph" w:styleId="af1">
    <w:name w:val="Title"/>
    <w:basedOn w:val="a7"/>
    <w:next w:val="a7"/>
    <w:link w:val="af2"/>
    <w:uiPriority w:val="41"/>
    <w:semiHidden/>
    <w:rsid w:val="00904EC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9"/>
    <w:link w:val="af1"/>
    <w:uiPriority w:val="41"/>
    <w:semiHidden/>
    <w:rsid w:val="003D6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  <w:style w:type="paragraph" w:styleId="af3">
    <w:name w:val="Subtitle"/>
    <w:basedOn w:val="a7"/>
    <w:next w:val="a7"/>
    <w:link w:val="af4"/>
    <w:uiPriority w:val="41"/>
    <w:semiHidden/>
    <w:rsid w:val="00904ECB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9"/>
    <w:link w:val="af3"/>
    <w:uiPriority w:val="41"/>
    <w:semiHidden/>
    <w:rsid w:val="003D67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 w:bidi="ar-SA"/>
    </w:rPr>
  </w:style>
  <w:style w:type="character" w:styleId="af5">
    <w:name w:val="Strong"/>
    <w:basedOn w:val="a9"/>
    <w:uiPriority w:val="44"/>
    <w:semiHidden/>
    <w:rsid w:val="00904ECB"/>
    <w:rPr>
      <w:b/>
      <w:bCs/>
    </w:rPr>
  </w:style>
  <w:style w:type="character" w:styleId="af6">
    <w:name w:val="Emphasis"/>
    <w:basedOn w:val="a9"/>
    <w:uiPriority w:val="42"/>
    <w:semiHidden/>
    <w:rsid w:val="00904ECB"/>
    <w:rPr>
      <w:i/>
      <w:iCs/>
    </w:rPr>
  </w:style>
  <w:style w:type="paragraph" w:styleId="21">
    <w:name w:val="Quote"/>
    <w:basedOn w:val="a7"/>
    <w:next w:val="a7"/>
    <w:link w:val="22"/>
    <w:uiPriority w:val="51"/>
    <w:semiHidden/>
    <w:rsid w:val="00904ECB"/>
    <w:rPr>
      <w:i/>
      <w:iCs/>
      <w:color w:val="000000" w:themeColor="text1"/>
    </w:rPr>
  </w:style>
  <w:style w:type="character" w:customStyle="1" w:styleId="22">
    <w:name w:val="Цитата 2 Знак"/>
    <w:basedOn w:val="a9"/>
    <w:link w:val="21"/>
    <w:uiPriority w:val="51"/>
    <w:semiHidden/>
    <w:rsid w:val="003D670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u-RU" w:eastAsia="ru-RU" w:bidi="ar-SA"/>
    </w:rPr>
  </w:style>
  <w:style w:type="paragraph" w:styleId="af7">
    <w:name w:val="Intense Quote"/>
    <w:basedOn w:val="a7"/>
    <w:next w:val="a7"/>
    <w:link w:val="af8"/>
    <w:uiPriority w:val="52"/>
    <w:semiHidden/>
    <w:rsid w:val="00904EC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9"/>
    <w:link w:val="af7"/>
    <w:uiPriority w:val="52"/>
    <w:semiHidden/>
    <w:rsid w:val="003D670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ru-RU" w:eastAsia="ru-RU" w:bidi="ar-SA"/>
    </w:rPr>
  </w:style>
  <w:style w:type="character" w:styleId="af9">
    <w:name w:val="Subtle Emphasis"/>
    <w:basedOn w:val="a9"/>
    <w:uiPriority w:val="41"/>
    <w:semiHidden/>
    <w:rsid w:val="00904ECB"/>
    <w:rPr>
      <w:i/>
      <w:iCs/>
      <w:color w:val="808080" w:themeColor="text1" w:themeTint="7F"/>
    </w:rPr>
  </w:style>
  <w:style w:type="character" w:styleId="afa">
    <w:name w:val="Intense Emphasis"/>
    <w:basedOn w:val="a9"/>
    <w:uiPriority w:val="43"/>
    <w:semiHidden/>
    <w:rsid w:val="00904ECB"/>
    <w:rPr>
      <w:b/>
      <w:bCs/>
      <w:i/>
      <w:iCs/>
      <w:color w:val="4F81BD" w:themeColor="accent1"/>
    </w:rPr>
  </w:style>
  <w:style w:type="character" w:styleId="afb">
    <w:name w:val="Subtle Reference"/>
    <w:basedOn w:val="a9"/>
    <w:uiPriority w:val="53"/>
    <w:semiHidden/>
    <w:rsid w:val="00904ECB"/>
    <w:rPr>
      <w:smallCaps/>
      <w:color w:val="C0504D" w:themeColor="accent2"/>
      <w:u w:val="single"/>
    </w:rPr>
  </w:style>
  <w:style w:type="character" w:styleId="afc">
    <w:name w:val="Intense Reference"/>
    <w:basedOn w:val="a9"/>
    <w:uiPriority w:val="54"/>
    <w:semiHidden/>
    <w:rsid w:val="00904ECB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9"/>
    <w:uiPriority w:val="55"/>
    <w:semiHidden/>
    <w:rsid w:val="00904ECB"/>
    <w:rPr>
      <w:b/>
      <w:bCs/>
      <w:smallCaps/>
      <w:spacing w:val="5"/>
    </w:rPr>
  </w:style>
  <w:style w:type="paragraph" w:styleId="afe">
    <w:name w:val="TOC Heading"/>
    <w:basedOn w:val="1"/>
    <w:next w:val="a7"/>
    <w:uiPriority w:val="61"/>
    <w:semiHidden/>
    <w:rsid w:val="00904ECB"/>
    <w:pPr>
      <w:outlineLvl w:val="9"/>
    </w:pPr>
  </w:style>
  <w:style w:type="table" w:styleId="aff">
    <w:name w:val="Table Grid"/>
    <w:basedOn w:val="aa"/>
    <w:uiPriority w:val="59"/>
    <w:rsid w:val="005E53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Balloon Text"/>
    <w:basedOn w:val="a7"/>
    <w:link w:val="aff1"/>
    <w:uiPriority w:val="99"/>
    <w:semiHidden/>
    <w:unhideWhenUsed/>
    <w:rsid w:val="005E53A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9"/>
    <w:link w:val="aff0"/>
    <w:uiPriority w:val="99"/>
    <w:semiHidden/>
    <w:rsid w:val="005E53AE"/>
    <w:rPr>
      <w:rFonts w:ascii="Tahoma" w:hAnsi="Tahoma" w:cs="Tahoma"/>
      <w:sz w:val="16"/>
      <w:szCs w:val="16"/>
    </w:rPr>
  </w:style>
  <w:style w:type="paragraph" w:customStyle="1" w:styleId="aff2">
    <w:name w:val="*Заголовок Лист регистрации изменений"/>
    <w:basedOn w:val="a8"/>
    <w:next w:val="a7"/>
    <w:link w:val="aff3"/>
    <w:uiPriority w:val="4"/>
    <w:qFormat/>
    <w:rsid w:val="00EF4E81"/>
    <w:pPr>
      <w:suppressLineNumbers/>
      <w:suppressAutoHyphens/>
      <w:spacing w:after="240"/>
      <w:jc w:val="center"/>
    </w:pPr>
    <w:rPr>
      <w:b/>
      <w:sz w:val="28"/>
    </w:rPr>
  </w:style>
  <w:style w:type="paragraph" w:customStyle="1" w:styleId="aff4">
    <w:name w:val="*Заголовок  Содержание"/>
    <w:basedOn w:val="a8"/>
    <w:next w:val="a7"/>
    <w:link w:val="aff5"/>
    <w:uiPriority w:val="7"/>
    <w:qFormat/>
    <w:rsid w:val="00F67446"/>
    <w:pPr>
      <w:suppressLineNumbers/>
      <w:tabs>
        <w:tab w:val="left" w:pos="709"/>
      </w:tabs>
      <w:suppressAutoHyphens/>
      <w:spacing w:after="240"/>
      <w:jc w:val="center"/>
    </w:pPr>
    <w:rPr>
      <w:b/>
      <w:sz w:val="28"/>
    </w:rPr>
  </w:style>
  <w:style w:type="character" w:customStyle="1" w:styleId="aff3">
    <w:name w:val="*Заголовок Лист регистрации изменений Знак"/>
    <w:basedOn w:val="a9"/>
    <w:link w:val="aff2"/>
    <w:uiPriority w:val="4"/>
    <w:rsid w:val="00EF4E81"/>
    <w:rPr>
      <w:rFonts w:ascii="Times New Roman" w:hAnsi="Times New Roman"/>
      <w:b/>
      <w:sz w:val="28"/>
      <w:lang w:val="ru-RU"/>
    </w:rPr>
  </w:style>
  <w:style w:type="character" w:customStyle="1" w:styleId="aff5">
    <w:name w:val="*Заголовок  Содержание Знак"/>
    <w:basedOn w:val="a9"/>
    <w:link w:val="aff4"/>
    <w:uiPriority w:val="7"/>
    <w:rsid w:val="00F67446"/>
    <w:rPr>
      <w:rFonts w:ascii="Times New Roman" w:hAnsi="Times New Roman"/>
      <w:b/>
      <w:sz w:val="28"/>
      <w:lang w:val="ru-RU"/>
    </w:rPr>
  </w:style>
  <w:style w:type="paragraph" w:customStyle="1" w:styleId="aff6">
    <w:name w:val="*Заголовок приложение НАИМЕНОВАНИЕ"/>
    <w:basedOn w:val="a8"/>
    <w:next w:val="a7"/>
    <w:link w:val="aff7"/>
    <w:uiPriority w:val="5"/>
    <w:semiHidden/>
    <w:qFormat/>
    <w:rsid w:val="005E3FCA"/>
    <w:pPr>
      <w:suppressLineNumbers/>
      <w:tabs>
        <w:tab w:val="left" w:pos="709"/>
      </w:tabs>
      <w:suppressAutoHyphens/>
      <w:jc w:val="center"/>
    </w:pPr>
    <w:rPr>
      <w:b/>
    </w:rPr>
  </w:style>
  <w:style w:type="paragraph" w:customStyle="1" w:styleId="aff8">
    <w:name w:val="*Таблица название"/>
    <w:basedOn w:val="a8"/>
    <w:next w:val="a7"/>
    <w:link w:val="aff9"/>
    <w:uiPriority w:val="9"/>
    <w:qFormat/>
    <w:rsid w:val="00C33EFA"/>
    <w:pPr>
      <w:tabs>
        <w:tab w:val="left" w:pos="709"/>
      </w:tabs>
      <w:suppressAutoHyphens/>
      <w:spacing w:before="240" w:after="120"/>
    </w:pPr>
  </w:style>
  <w:style w:type="character" w:customStyle="1" w:styleId="aff7">
    <w:name w:val="*Заголовок приложение НАИМЕНОВАНИЕ Знак"/>
    <w:basedOn w:val="a9"/>
    <w:link w:val="aff6"/>
    <w:uiPriority w:val="5"/>
    <w:semiHidden/>
    <w:rsid w:val="00AB4003"/>
    <w:rPr>
      <w:rFonts w:ascii="Times New Roman" w:hAnsi="Times New Roman"/>
      <w:b/>
      <w:sz w:val="24"/>
      <w:lang w:val="ru-RU"/>
    </w:rPr>
  </w:style>
  <w:style w:type="paragraph" w:customStyle="1" w:styleId="affa">
    <w:name w:val="*Таблица головка"/>
    <w:basedOn w:val="a8"/>
    <w:link w:val="affb"/>
    <w:uiPriority w:val="9"/>
    <w:qFormat/>
    <w:rsid w:val="007B1921"/>
    <w:pPr>
      <w:tabs>
        <w:tab w:val="left" w:pos="709"/>
      </w:tabs>
      <w:jc w:val="center"/>
    </w:pPr>
  </w:style>
  <w:style w:type="character" w:customStyle="1" w:styleId="aff9">
    <w:name w:val="*Таблица название Знак"/>
    <w:basedOn w:val="a9"/>
    <w:link w:val="aff8"/>
    <w:uiPriority w:val="9"/>
    <w:rsid w:val="00C33EFA"/>
    <w:rPr>
      <w:rFonts w:ascii="Times New Roman" w:hAnsi="Times New Roman"/>
      <w:sz w:val="24"/>
      <w:lang w:val="ru-RU"/>
    </w:rPr>
  </w:style>
  <w:style w:type="paragraph" w:customStyle="1" w:styleId="affc">
    <w:name w:val="*Колонтитул верхний ШИФР"/>
    <w:basedOn w:val="a8"/>
    <w:link w:val="affd"/>
    <w:uiPriority w:val="10"/>
    <w:qFormat/>
    <w:rsid w:val="00490670"/>
    <w:pPr>
      <w:suppressAutoHyphens/>
      <w:jc w:val="center"/>
    </w:pPr>
    <w:rPr>
      <w:caps/>
      <w:sz w:val="28"/>
      <w:szCs w:val="24"/>
    </w:rPr>
  </w:style>
  <w:style w:type="character" w:customStyle="1" w:styleId="affb">
    <w:name w:val="*Таблица головка Знак"/>
    <w:basedOn w:val="a9"/>
    <w:link w:val="affa"/>
    <w:uiPriority w:val="9"/>
    <w:rsid w:val="00854AAD"/>
    <w:rPr>
      <w:rFonts w:ascii="Times New Roman" w:hAnsi="Times New Roman"/>
      <w:sz w:val="28"/>
      <w:lang w:val="ru-RU"/>
    </w:rPr>
  </w:style>
  <w:style w:type="paragraph" w:customStyle="1" w:styleId="affe">
    <w:name w:val="*Колонтитул верхний номер листа"/>
    <w:basedOn w:val="a8"/>
    <w:link w:val="afff"/>
    <w:uiPriority w:val="10"/>
    <w:qFormat/>
    <w:rsid w:val="009954AB"/>
    <w:pPr>
      <w:suppressAutoHyphens/>
      <w:ind w:right="113"/>
      <w:jc w:val="right"/>
    </w:pPr>
  </w:style>
  <w:style w:type="character" w:customStyle="1" w:styleId="affd">
    <w:name w:val="*Колонтитул верхний ШИФР Знак"/>
    <w:basedOn w:val="a9"/>
    <w:link w:val="affc"/>
    <w:uiPriority w:val="10"/>
    <w:rsid w:val="00C57EB8"/>
    <w:rPr>
      <w:rFonts w:ascii="Times New Roman" w:hAnsi="Times New Roman"/>
      <w:caps/>
      <w:sz w:val="28"/>
      <w:szCs w:val="24"/>
      <w:lang w:val="ru-RU"/>
    </w:rPr>
  </w:style>
  <w:style w:type="paragraph" w:customStyle="1" w:styleId="afff0">
    <w:name w:val="*Колонтитул верхний по центру"/>
    <w:basedOn w:val="a8"/>
    <w:link w:val="afff1"/>
    <w:uiPriority w:val="10"/>
    <w:qFormat/>
    <w:rsid w:val="00DF1168"/>
    <w:pPr>
      <w:jc w:val="center"/>
    </w:pPr>
    <w:rPr>
      <w:szCs w:val="28"/>
    </w:rPr>
  </w:style>
  <w:style w:type="character" w:customStyle="1" w:styleId="afff">
    <w:name w:val="*Колонтитул верхний номер листа Знак"/>
    <w:basedOn w:val="a9"/>
    <w:link w:val="affe"/>
    <w:uiPriority w:val="10"/>
    <w:rsid w:val="009954AB"/>
    <w:rPr>
      <w:rFonts w:ascii="Times New Roman" w:hAnsi="Times New Roman"/>
      <w:sz w:val="24"/>
      <w:lang w:val="ru-RU"/>
    </w:rPr>
  </w:style>
  <w:style w:type="paragraph" w:customStyle="1" w:styleId="afff2">
    <w:name w:val="*Колонтитул нижний информация"/>
    <w:basedOn w:val="a8"/>
    <w:link w:val="afff3"/>
    <w:uiPriority w:val="13"/>
    <w:qFormat/>
    <w:rsid w:val="00EF00C3"/>
    <w:pPr>
      <w:suppressAutoHyphens/>
      <w:ind w:firstLine="709"/>
      <w:jc w:val="center"/>
    </w:pPr>
    <w:rPr>
      <w:b/>
      <w:sz w:val="20"/>
      <w:szCs w:val="18"/>
    </w:rPr>
  </w:style>
  <w:style w:type="character" w:customStyle="1" w:styleId="afff1">
    <w:name w:val="*Колонтитул верхний по центру Знак"/>
    <w:basedOn w:val="afff"/>
    <w:link w:val="afff0"/>
    <w:uiPriority w:val="10"/>
    <w:rsid w:val="00DF1168"/>
    <w:rPr>
      <w:rFonts w:ascii="Times New Roman" w:hAnsi="Times New Roman"/>
      <w:sz w:val="24"/>
      <w:szCs w:val="28"/>
      <w:lang w:val="ru-RU"/>
    </w:rPr>
  </w:style>
  <w:style w:type="paragraph" w:customStyle="1" w:styleId="afff4">
    <w:name w:val="*Колонтитул нижний номер страницы и ИЗМенение"/>
    <w:basedOn w:val="afff2"/>
    <w:link w:val="afff5"/>
    <w:uiPriority w:val="13"/>
    <w:semiHidden/>
    <w:qFormat/>
    <w:rsid w:val="00700ECE"/>
    <w:pPr>
      <w:jc w:val="left"/>
    </w:pPr>
    <w:rPr>
      <w:sz w:val="24"/>
      <w:szCs w:val="24"/>
    </w:rPr>
  </w:style>
  <w:style w:type="character" w:customStyle="1" w:styleId="afff3">
    <w:name w:val="*Колонтитул нижний информация Знак"/>
    <w:basedOn w:val="afff1"/>
    <w:link w:val="afff2"/>
    <w:uiPriority w:val="13"/>
    <w:rsid w:val="00EF00C3"/>
    <w:rPr>
      <w:rFonts w:ascii="Times New Roman" w:hAnsi="Times New Roman"/>
      <w:b/>
      <w:sz w:val="20"/>
      <w:szCs w:val="18"/>
      <w:lang w:val="ru-RU"/>
    </w:rPr>
  </w:style>
  <w:style w:type="character" w:customStyle="1" w:styleId="afff5">
    <w:name w:val="*Колонтитул нижний номер страницы и ИЗМенение Знак"/>
    <w:basedOn w:val="afff3"/>
    <w:link w:val="afff4"/>
    <w:uiPriority w:val="13"/>
    <w:semiHidden/>
    <w:rsid w:val="00CC63C0"/>
    <w:rPr>
      <w:rFonts w:ascii="Times New Roman" w:hAnsi="Times New Roman"/>
      <w:b/>
      <w:sz w:val="24"/>
      <w:szCs w:val="24"/>
      <w:lang w:val="ru-RU"/>
    </w:rPr>
  </w:style>
  <w:style w:type="paragraph" w:customStyle="1" w:styleId="a">
    <w:name w:val="Маркированый"/>
    <w:basedOn w:val="a7"/>
    <w:link w:val="afff6"/>
    <w:uiPriority w:val="41"/>
    <w:semiHidden/>
    <w:rsid w:val="00562010"/>
    <w:pPr>
      <w:numPr>
        <w:numId w:val="2"/>
      </w:numPr>
    </w:pPr>
  </w:style>
  <w:style w:type="character" w:customStyle="1" w:styleId="ae">
    <w:name w:val="Абзац списка Знак"/>
    <w:basedOn w:val="a9"/>
    <w:link w:val="ad"/>
    <w:uiPriority w:val="56"/>
    <w:semiHidden/>
    <w:rsid w:val="003D670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ff6">
    <w:name w:val="Маркированый Знак"/>
    <w:basedOn w:val="ae"/>
    <w:link w:val="a"/>
    <w:uiPriority w:val="41"/>
    <w:semiHidden/>
    <w:rsid w:val="003D670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3">
    <w:name w:val="*Маркированый список"/>
    <w:basedOn w:val="a8"/>
    <w:link w:val="afff7"/>
    <w:uiPriority w:val="9"/>
    <w:qFormat/>
    <w:rsid w:val="008A2146"/>
    <w:pPr>
      <w:numPr>
        <w:numId w:val="8"/>
      </w:numPr>
      <w:tabs>
        <w:tab w:val="left" w:pos="709"/>
      </w:tabs>
      <w:spacing w:after="120"/>
      <w:contextualSpacing/>
    </w:pPr>
  </w:style>
  <w:style w:type="numbering" w:customStyle="1" w:styleId="a2">
    <w:name w:val="Нумерованный"/>
    <w:uiPriority w:val="99"/>
    <w:rsid w:val="002F3DC2"/>
    <w:pPr>
      <w:numPr>
        <w:numId w:val="3"/>
      </w:numPr>
    </w:pPr>
  </w:style>
  <w:style w:type="character" w:customStyle="1" w:styleId="afff7">
    <w:name w:val="*Маркированый список Знак"/>
    <w:basedOn w:val="ae"/>
    <w:link w:val="a3"/>
    <w:uiPriority w:val="9"/>
    <w:rsid w:val="008A214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6">
    <w:name w:val="*Нумерованый список"/>
    <w:basedOn w:val="a3"/>
    <w:link w:val="afff8"/>
    <w:uiPriority w:val="9"/>
    <w:qFormat/>
    <w:rsid w:val="00013AC9"/>
    <w:pPr>
      <w:numPr>
        <w:numId w:val="4"/>
      </w:numPr>
      <w:tabs>
        <w:tab w:val="clear" w:pos="709"/>
      </w:tabs>
    </w:pPr>
  </w:style>
  <w:style w:type="character" w:customStyle="1" w:styleId="afff8">
    <w:name w:val="*Нумерованый список Знак"/>
    <w:basedOn w:val="afff7"/>
    <w:link w:val="a6"/>
    <w:uiPriority w:val="9"/>
    <w:rsid w:val="00013AC9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3">
    <w:name w:val="toc 1"/>
    <w:basedOn w:val="a8"/>
    <w:next w:val="a8"/>
    <w:autoRedefine/>
    <w:uiPriority w:val="39"/>
    <w:unhideWhenUsed/>
    <w:rsid w:val="001F0BFF"/>
    <w:pPr>
      <w:tabs>
        <w:tab w:val="right" w:leader="dot" w:pos="10195"/>
      </w:tabs>
      <w:ind w:left="227" w:right="567" w:hanging="227"/>
      <w:jc w:val="left"/>
    </w:pPr>
    <w:rPr>
      <w:bCs/>
      <w:szCs w:val="24"/>
    </w:rPr>
  </w:style>
  <w:style w:type="paragraph" w:styleId="23">
    <w:name w:val="toc 2"/>
    <w:basedOn w:val="a8"/>
    <w:next w:val="a8"/>
    <w:autoRedefine/>
    <w:uiPriority w:val="39"/>
    <w:unhideWhenUsed/>
    <w:rsid w:val="001F0BFF"/>
    <w:pPr>
      <w:tabs>
        <w:tab w:val="right" w:leader="dot" w:pos="10195"/>
      </w:tabs>
      <w:ind w:left="681" w:right="567" w:hanging="397"/>
      <w:jc w:val="left"/>
    </w:pPr>
    <w:rPr>
      <w:rFonts w:cstheme="minorHAnsi"/>
      <w:bCs/>
      <w:szCs w:val="20"/>
    </w:rPr>
  </w:style>
  <w:style w:type="paragraph" w:styleId="31">
    <w:name w:val="toc 3"/>
    <w:basedOn w:val="a8"/>
    <w:next w:val="a8"/>
    <w:autoRedefine/>
    <w:uiPriority w:val="39"/>
    <w:unhideWhenUsed/>
    <w:rsid w:val="000113C3"/>
    <w:pPr>
      <w:tabs>
        <w:tab w:val="right" w:leader="dot" w:pos="10195"/>
      </w:tabs>
      <w:ind w:left="567" w:right="567"/>
      <w:jc w:val="left"/>
    </w:pPr>
    <w:rPr>
      <w:rFonts w:cstheme="minorHAnsi"/>
      <w:szCs w:val="20"/>
    </w:rPr>
  </w:style>
  <w:style w:type="paragraph" w:styleId="41">
    <w:name w:val="toc 4"/>
    <w:basedOn w:val="a7"/>
    <w:next w:val="a7"/>
    <w:autoRedefine/>
    <w:uiPriority w:val="39"/>
    <w:rsid w:val="00334DA5"/>
    <w:pPr>
      <w:tabs>
        <w:tab w:val="right" w:leader="dot" w:pos="10195"/>
      </w:tabs>
      <w:ind w:left="1361" w:right="567" w:hanging="1361"/>
      <w:jc w:val="left"/>
    </w:pPr>
    <w:rPr>
      <w:rFonts w:cstheme="minorHAnsi"/>
      <w:szCs w:val="20"/>
    </w:rPr>
  </w:style>
  <w:style w:type="paragraph" w:styleId="51">
    <w:name w:val="toc 5"/>
    <w:basedOn w:val="a7"/>
    <w:next w:val="a7"/>
    <w:autoRedefine/>
    <w:uiPriority w:val="61"/>
    <w:semiHidden/>
    <w:rsid w:val="006D0F4A"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7"/>
    <w:next w:val="a7"/>
    <w:autoRedefine/>
    <w:uiPriority w:val="61"/>
    <w:semiHidden/>
    <w:rsid w:val="006D0F4A"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7"/>
    <w:next w:val="a7"/>
    <w:autoRedefine/>
    <w:uiPriority w:val="61"/>
    <w:semiHidden/>
    <w:rsid w:val="006D0F4A"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7"/>
    <w:next w:val="a7"/>
    <w:autoRedefine/>
    <w:uiPriority w:val="61"/>
    <w:semiHidden/>
    <w:rsid w:val="006D0F4A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7"/>
    <w:next w:val="a7"/>
    <w:autoRedefine/>
    <w:uiPriority w:val="61"/>
    <w:semiHidden/>
    <w:rsid w:val="006D0F4A"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styleId="afff9">
    <w:name w:val="Hyperlink"/>
    <w:basedOn w:val="a9"/>
    <w:uiPriority w:val="99"/>
    <w:unhideWhenUsed/>
    <w:rsid w:val="006D0F4A"/>
    <w:rPr>
      <w:color w:val="0000FF" w:themeColor="hyperlink"/>
      <w:u w:val="single"/>
    </w:rPr>
  </w:style>
  <w:style w:type="paragraph" w:styleId="afffa">
    <w:name w:val="header"/>
    <w:basedOn w:val="a7"/>
    <w:link w:val="afffb"/>
    <w:uiPriority w:val="99"/>
    <w:unhideWhenUsed/>
    <w:rsid w:val="002A0934"/>
    <w:pPr>
      <w:tabs>
        <w:tab w:val="center" w:pos="4677"/>
        <w:tab w:val="right" w:pos="9355"/>
      </w:tabs>
    </w:pPr>
  </w:style>
  <w:style w:type="character" w:customStyle="1" w:styleId="afffb">
    <w:name w:val="Верхний колонтитул Знак"/>
    <w:basedOn w:val="a9"/>
    <w:link w:val="afffa"/>
    <w:uiPriority w:val="99"/>
    <w:rsid w:val="002A0934"/>
    <w:rPr>
      <w:rFonts w:ascii="Times New Roman" w:hAnsi="Times New Roman"/>
      <w:sz w:val="28"/>
    </w:rPr>
  </w:style>
  <w:style w:type="paragraph" w:styleId="afffc">
    <w:name w:val="footer"/>
    <w:aliases w:val="*Нижний колонтитул"/>
    <w:basedOn w:val="a7"/>
    <w:link w:val="afffd"/>
    <w:uiPriority w:val="29"/>
    <w:unhideWhenUsed/>
    <w:rsid w:val="005B00F8"/>
  </w:style>
  <w:style w:type="character" w:customStyle="1" w:styleId="afffd">
    <w:name w:val="Нижний колонтитул Знак"/>
    <w:aliases w:val="*Нижний колонтитул Знак"/>
    <w:basedOn w:val="a9"/>
    <w:link w:val="afffc"/>
    <w:uiPriority w:val="29"/>
    <w:rsid w:val="005B00F8"/>
    <w:rPr>
      <w:rFonts w:ascii="Times New Roman" w:hAnsi="Times New Roman"/>
      <w:sz w:val="28"/>
    </w:rPr>
  </w:style>
  <w:style w:type="paragraph" w:customStyle="1" w:styleId="afffe">
    <w:name w:val="!!! Ниже не использовать !!!"/>
    <w:basedOn w:val="a7"/>
    <w:next w:val="a7"/>
    <w:uiPriority w:val="39"/>
    <w:rsid w:val="00B43783"/>
  </w:style>
  <w:style w:type="table" w:customStyle="1" w:styleId="14">
    <w:name w:val="Стиль1"/>
    <w:basedOn w:val="15"/>
    <w:uiPriority w:val="99"/>
    <w:qFormat/>
    <w:rsid w:val="00F53B0D"/>
    <w:rPr>
      <w:rFonts w:ascii="Times New Roman" w:hAnsi="Times New Roman"/>
      <w:sz w:val="24"/>
      <w:szCs w:val="20"/>
      <w:lang w:val="ru-RU" w:eastAsia="ru-RU" w:bidi="ar-SA"/>
    </w:rPr>
    <w:tblPr/>
    <w:tcPr>
      <w:shd w:val="clear" w:color="auto" w:fill="auto"/>
    </w:tcPr>
    <w:tblStylePr w:type="firstRow">
      <w:rPr>
        <w:rFonts w:ascii="Times New Roman" w:hAnsi="Times New Roman"/>
        <w:sz w:val="24"/>
      </w:rPr>
      <w:tblPr/>
      <w:trPr>
        <w:cantSplit/>
        <w:tblHeader/>
      </w:t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Grid 1"/>
    <w:basedOn w:val="aa"/>
    <w:uiPriority w:val="99"/>
    <w:semiHidden/>
    <w:unhideWhenUsed/>
    <w:rsid w:val="00F53B0D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0">
    <w:name w:val="*Строка  формулы"/>
    <w:basedOn w:val="a8"/>
    <w:next w:val="a8"/>
    <w:uiPriority w:val="8"/>
    <w:qFormat/>
    <w:rsid w:val="00BE46D9"/>
    <w:pPr>
      <w:tabs>
        <w:tab w:val="center" w:pos="5103"/>
        <w:tab w:val="right" w:pos="10206"/>
      </w:tabs>
      <w:spacing w:before="120" w:after="120"/>
    </w:pPr>
    <w:rPr>
      <w:bCs/>
      <w:caps/>
    </w:rPr>
  </w:style>
  <w:style w:type="character" w:styleId="affff">
    <w:name w:val="Placeholder Text"/>
    <w:basedOn w:val="a9"/>
    <w:uiPriority w:val="99"/>
    <w:semiHidden/>
    <w:rsid w:val="007A40AA"/>
    <w:rPr>
      <w:color w:val="808080"/>
    </w:rPr>
  </w:style>
  <w:style w:type="paragraph" w:customStyle="1" w:styleId="affff0">
    <w:name w:val="Колонтитул нижний ИЗМ"/>
    <w:basedOn w:val="afff4"/>
    <w:uiPriority w:val="40"/>
    <w:semiHidden/>
    <w:unhideWhenUsed/>
    <w:qFormat/>
    <w:rsid w:val="00A14F10"/>
  </w:style>
  <w:style w:type="paragraph" w:customStyle="1" w:styleId="affff1">
    <w:name w:val="*Подрисуночная подпись"/>
    <w:basedOn w:val="a8"/>
    <w:next w:val="a7"/>
    <w:uiPriority w:val="9"/>
    <w:qFormat/>
    <w:rsid w:val="00D03F9E"/>
    <w:pPr>
      <w:tabs>
        <w:tab w:val="left" w:pos="709"/>
      </w:tabs>
      <w:spacing w:after="240"/>
      <w:jc w:val="center"/>
    </w:pPr>
  </w:style>
  <w:style w:type="paragraph" w:customStyle="1" w:styleId="a8">
    <w:name w:val="*Обычный без отступа"/>
    <w:qFormat/>
    <w:rsid w:val="00CF47D1"/>
    <w:pPr>
      <w:spacing w:after="0" w:line="240" w:lineRule="auto"/>
      <w:jc w:val="both"/>
    </w:pPr>
    <w:rPr>
      <w:rFonts w:ascii="Times New Roman" w:hAnsi="Times New Roman"/>
      <w:sz w:val="24"/>
      <w:lang w:val="ru-RU"/>
    </w:rPr>
  </w:style>
  <w:style w:type="numbering" w:customStyle="1" w:styleId="a0">
    <w:name w:val="ГАЛ маркированый"/>
    <w:basedOn w:val="ab"/>
    <w:uiPriority w:val="99"/>
    <w:rsid w:val="00992051"/>
    <w:pPr>
      <w:numPr>
        <w:numId w:val="5"/>
      </w:numPr>
    </w:pPr>
  </w:style>
  <w:style w:type="paragraph" w:customStyle="1" w:styleId="100">
    <w:name w:val="*Таблица 10 пт"/>
    <w:basedOn w:val="a7"/>
    <w:uiPriority w:val="9"/>
    <w:semiHidden/>
    <w:qFormat/>
    <w:rsid w:val="00AB0C14"/>
    <w:pPr>
      <w:ind w:firstLine="0"/>
      <w:jc w:val="left"/>
    </w:pPr>
    <w:rPr>
      <w:sz w:val="20"/>
    </w:rPr>
  </w:style>
  <w:style w:type="paragraph" w:customStyle="1" w:styleId="111">
    <w:name w:val="*Таблица 11 пт"/>
    <w:basedOn w:val="100"/>
    <w:uiPriority w:val="9"/>
    <w:qFormat/>
    <w:rsid w:val="00BE46D9"/>
    <w:rPr>
      <w:sz w:val="22"/>
    </w:rPr>
  </w:style>
  <w:style w:type="paragraph" w:customStyle="1" w:styleId="120">
    <w:name w:val="*Таблица 12 пт"/>
    <w:basedOn w:val="111"/>
    <w:uiPriority w:val="9"/>
    <w:qFormat/>
    <w:rsid w:val="00490670"/>
    <w:rPr>
      <w:sz w:val="24"/>
    </w:rPr>
  </w:style>
  <w:style w:type="paragraph" w:customStyle="1" w:styleId="affff2">
    <w:name w:val="*Строка формулы &quot;где&quot;"/>
    <w:basedOn w:val="a8"/>
    <w:next w:val="affff3"/>
    <w:uiPriority w:val="8"/>
    <w:qFormat/>
    <w:rsid w:val="001032D7"/>
    <w:pPr>
      <w:ind w:left="567" w:hanging="567"/>
    </w:pPr>
  </w:style>
  <w:style w:type="paragraph" w:customStyle="1" w:styleId="affff3">
    <w:name w:val="*Строка формулы после &quot;где&quot;"/>
    <w:basedOn w:val="a8"/>
    <w:next w:val="a8"/>
    <w:uiPriority w:val="8"/>
    <w:qFormat/>
    <w:rsid w:val="001836B6"/>
    <w:pPr>
      <w:ind w:firstLine="397"/>
    </w:pPr>
  </w:style>
  <w:style w:type="paragraph" w:customStyle="1" w:styleId="140">
    <w:name w:val="*Таблица 14 пт"/>
    <w:basedOn w:val="120"/>
    <w:uiPriority w:val="9"/>
    <w:semiHidden/>
    <w:qFormat/>
    <w:rsid w:val="00933672"/>
    <w:rPr>
      <w:sz w:val="28"/>
    </w:rPr>
  </w:style>
  <w:style w:type="paragraph" w:customStyle="1" w:styleId="16">
    <w:name w:val="*Титул текст1"/>
    <w:basedOn w:val="a7"/>
    <w:qFormat/>
    <w:rsid w:val="005A02EE"/>
    <w:pPr>
      <w:keepLines/>
      <w:tabs>
        <w:tab w:val="center" w:pos="3222"/>
      </w:tabs>
      <w:jc w:val="right"/>
    </w:pPr>
    <w:rPr>
      <w:b/>
      <w:caps/>
      <w:sz w:val="44"/>
      <w:szCs w:val="32"/>
    </w:rPr>
  </w:style>
  <w:style w:type="paragraph" w:customStyle="1" w:styleId="24">
    <w:name w:val="*Титул текст2"/>
    <w:basedOn w:val="a8"/>
    <w:qFormat/>
    <w:rsid w:val="0017209B"/>
    <w:pPr>
      <w:jc w:val="center"/>
    </w:pPr>
    <w:rPr>
      <w:sz w:val="28"/>
    </w:rPr>
  </w:style>
  <w:style w:type="paragraph" w:customStyle="1" w:styleId="17">
    <w:name w:val="*Титул Заголовок 1"/>
    <w:basedOn w:val="a8"/>
    <w:qFormat/>
    <w:rsid w:val="005A02EE"/>
    <w:pPr>
      <w:jc w:val="center"/>
    </w:pPr>
    <w:rPr>
      <w:b/>
      <w:iCs/>
      <w:sz w:val="44"/>
    </w:rPr>
  </w:style>
  <w:style w:type="paragraph" w:customStyle="1" w:styleId="25">
    <w:name w:val="*Титул Заголовок 2"/>
    <w:basedOn w:val="17"/>
    <w:semiHidden/>
    <w:qFormat/>
    <w:rsid w:val="005A02EE"/>
    <w:rPr>
      <w:iCs w:val="0"/>
      <w:caps/>
    </w:rPr>
  </w:style>
  <w:style w:type="paragraph" w:customStyle="1" w:styleId="32">
    <w:name w:val="*Титул текст3"/>
    <w:basedOn w:val="24"/>
    <w:qFormat/>
    <w:rsid w:val="005A02EE"/>
    <w:rPr>
      <w:sz w:val="32"/>
    </w:rPr>
  </w:style>
  <w:style w:type="paragraph" w:customStyle="1" w:styleId="121">
    <w:name w:val="*Таблица 12 пт жирный"/>
    <w:basedOn w:val="140"/>
    <w:uiPriority w:val="9"/>
    <w:qFormat/>
    <w:rsid w:val="00D13650"/>
    <w:rPr>
      <w:b/>
      <w:sz w:val="24"/>
      <w:szCs w:val="22"/>
    </w:rPr>
  </w:style>
  <w:style w:type="paragraph" w:customStyle="1" w:styleId="a1">
    <w:name w:val="*Нумерованный текст"/>
    <w:semiHidden/>
    <w:qFormat/>
    <w:rsid w:val="0072041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9"/>
    <w:semiHidden/>
    <w:rsid w:val="00BA03DD"/>
  </w:style>
  <w:style w:type="paragraph" w:customStyle="1" w:styleId="affff4">
    <w:name w:val="*Лист согласования"/>
    <w:basedOn w:val="a7"/>
    <w:uiPriority w:val="9"/>
    <w:qFormat/>
    <w:rsid w:val="00F14371"/>
    <w:pPr>
      <w:spacing w:after="240"/>
      <w:ind w:firstLine="0"/>
      <w:jc w:val="center"/>
    </w:pPr>
    <w:rPr>
      <w:b/>
      <w:sz w:val="28"/>
      <w:szCs w:val="28"/>
      <w:lang w:eastAsia="en-US" w:bidi="en-US"/>
    </w:rPr>
  </w:style>
  <w:style w:type="paragraph" w:customStyle="1" w:styleId="a4">
    <w:name w:val="&quot;Таблица название Приложение"/>
    <w:basedOn w:val="a7"/>
    <w:next w:val="a7"/>
    <w:uiPriority w:val="10"/>
    <w:semiHidden/>
    <w:qFormat/>
    <w:rsid w:val="00524079"/>
    <w:pPr>
      <w:keepLines/>
      <w:numPr>
        <w:ilvl w:val="1"/>
        <w:numId w:val="7"/>
      </w:numPr>
      <w:tabs>
        <w:tab w:val="left" w:pos="709"/>
      </w:tabs>
    </w:pPr>
    <w:rPr>
      <w:rFonts w:eastAsiaTheme="minorEastAsia" w:cstheme="minorBidi"/>
      <w:szCs w:val="22"/>
      <w:lang w:eastAsia="en-US" w:bidi="en-US"/>
    </w:rPr>
  </w:style>
  <w:style w:type="paragraph" w:styleId="affff5">
    <w:name w:val="table of figures"/>
    <w:basedOn w:val="a7"/>
    <w:next w:val="a7"/>
    <w:uiPriority w:val="99"/>
    <w:semiHidden/>
    <w:rsid w:val="00871C1F"/>
  </w:style>
  <w:style w:type="paragraph" w:customStyle="1" w:styleId="a5">
    <w:name w:val="*Название рисунка Приложение"/>
    <w:basedOn w:val="a7"/>
    <w:next w:val="a7"/>
    <w:uiPriority w:val="9"/>
    <w:semiHidden/>
    <w:qFormat/>
    <w:rsid w:val="00524079"/>
    <w:pPr>
      <w:numPr>
        <w:ilvl w:val="2"/>
        <w:numId w:val="7"/>
      </w:numPr>
      <w:tabs>
        <w:tab w:val="left" w:pos="709"/>
      </w:tabs>
      <w:ind w:firstLine="0"/>
      <w:jc w:val="center"/>
    </w:pPr>
    <w:rPr>
      <w:rFonts w:eastAsiaTheme="minorEastAsia" w:cstheme="minorBidi"/>
      <w:szCs w:val="22"/>
      <w:lang w:eastAsia="en-US" w:bidi="en-US"/>
    </w:rPr>
  </w:style>
  <w:style w:type="paragraph" w:customStyle="1" w:styleId="affff6">
    <w:name w:val="*Примечание"/>
    <w:basedOn w:val="a7"/>
    <w:next w:val="a7"/>
    <w:uiPriority w:val="9"/>
    <w:qFormat/>
    <w:rsid w:val="00132655"/>
    <w:rPr>
      <w:bCs/>
      <w:sz w:val="20"/>
      <w:szCs w:val="20"/>
      <w:lang w:eastAsia="en-US" w:bidi="en-US"/>
    </w:rPr>
  </w:style>
  <w:style w:type="paragraph" w:styleId="affff7">
    <w:name w:val="endnote text"/>
    <w:basedOn w:val="a7"/>
    <w:link w:val="affff8"/>
    <w:uiPriority w:val="99"/>
    <w:semiHidden/>
    <w:unhideWhenUsed/>
    <w:rsid w:val="0076190C"/>
    <w:rPr>
      <w:sz w:val="20"/>
      <w:szCs w:val="20"/>
    </w:rPr>
  </w:style>
  <w:style w:type="character" w:customStyle="1" w:styleId="affff8">
    <w:name w:val="Текст концевой сноски Знак"/>
    <w:basedOn w:val="a9"/>
    <w:link w:val="affff7"/>
    <w:uiPriority w:val="99"/>
    <w:semiHidden/>
    <w:rsid w:val="0076190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fff9">
    <w:name w:val="endnote reference"/>
    <w:basedOn w:val="a9"/>
    <w:uiPriority w:val="99"/>
    <w:semiHidden/>
    <w:unhideWhenUsed/>
    <w:rsid w:val="0076190C"/>
    <w:rPr>
      <w:vertAlign w:val="superscript"/>
    </w:rPr>
  </w:style>
  <w:style w:type="paragraph" w:styleId="affffa">
    <w:name w:val="footnote text"/>
    <w:basedOn w:val="a7"/>
    <w:link w:val="affffb"/>
    <w:uiPriority w:val="99"/>
    <w:semiHidden/>
    <w:unhideWhenUsed/>
    <w:rsid w:val="0076190C"/>
    <w:rPr>
      <w:sz w:val="20"/>
      <w:szCs w:val="20"/>
    </w:rPr>
  </w:style>
  <w:style w:type="character" w:customStyle="1" w:styleId="affffb">
    <w:name w:val="Текст сноски Знак"/>
    <w:basedOn w:val="a9"/>
    <w:link w:val="affffa"/>
    <w:uiPriority w:val="99"/>
    <w:semiHidden/>
    <w:rsid w:val="0076190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fffc">
    <w:name w:val="footnote reference"/>
    <w:basedOn w:val="a9"/>
    <w:uiPriority w:val="99"/>
    <w:semiHidden/>
    <w:unhideWhenUsed/>
    <w:rsid w:val="0076190C"/>
    <w:rPr>
      <w:vertAlign w:val="superscript"/>
    </w:rPr>
  </w:style>
  <w:style w:type="paragraph" w:customStyle="1" w:styleId="affffd">
    <w:name w:val="*Сноски"/>
    <w:basedOn w:val="a7"/>
    <w:uiPriority w:val="8"/>
    <w:qFormat/>
    <w:rsid w:val="00D76719"/>
    <w:rPr>
      <w:bCs/>
      <w:sz w:val="20"/>
      <w:szCs w:val="20"/>
      <w:lang w:eastAsia="en-US" w:bidi="en-US"/>
    </w:rPr>
  </w:style>
  <w:style w:type="paragraph" w:styleId="affffe">
    <w:name w:val="Document Map"/>
    <w:basedOn w:val="a7"/>
    <w:link w:val="afffff"/>
    <w:uiPriority w:val="99"/>
    <w:semiHidden/>
    <w:unhideWhenUsed/>
    <w:rsid w:val="00C20B8A"/>
    <w:rPr>
      <w:rFonts w:ascii="Tahoma" w:hAnsi="Tahoma" w:cs="Tahoma"/>
      <w:sz w:val="16"/>
      <w:szCs w:val="16"/>
    </w:rPr>
  </w:style>
  <w:style w:type="character" w:customStyle="1" w:styleId="afffff">
    <w:name w:val="Схема документа Знак"/>
    <w:basedOn w:val="a9"/>
    <w:link w:val="affffe"/>
    <w:uiPriority w:val="99"/>
    <w:semiHidden/>
    <w:rsid w:val="00C20B8A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formattext">
    <w:name w:val="formattext"/>
    <w:basedOn w:val="a7"/>
    <w:semiHidden/>
    <w:rsid w:val="00297E68"/>
    <w:pPr>
      <w:suppressAutoHyphens w:val="0"/>
      <w:spacing w:before="100" w:beforeAutospacing="1" w:after="100" w:afterAutospacing="1"/>
      <w:ind w:firstLine="0"/>
      <w:jc w:val="left"/>
    </w:pPr>
  </w:style>
  <w:style w:type="paragraph" w:customStyle="1" w:styleId="afffff0">
    <w:name w:val="*Пример"/>
    <w:basedOn w:val="a7"/>
    <w:next w:val="a7"/>
    <w:uiPriority w:val="9"/>
    <w:qFormat/>
    <w:rsid w:val="00297E68"/>
    <w:rPr>
      <w:b/>
      <w:i/>
      <w:sz w:val="22"/>
      <w:szCs w:val="22"/>
    </w:rPr>
  </w:style>
  <w:style w:type="paragraph" w:customStyle="1" w:styleId="afffff1">
    <w:name w:val="*Окончание/Продолжение таблицы"/>
    <w:basedOn w:val="aff8"/>
    <w:next w:val="a7"/>
    <w:uiPriority w:val="9"/>
    <w:semiHidden/>
    <w:qFormat/>
    <w:rsid w:val="00A65527"/>
    <w:rPr>
      <w:i/>
    </w:rPr>
  </w:style>
  <w:style w:type="paragraph" w:customStyle="1" w:styleId="18">
    <w:name w:val="*Заголовок 1 Прил."/>
    <w:basedOn w:val="a7"/>
    <w:next w:val="a7"/>
    <w:uiPriority w:val="6"/>
    <w:qFormat/>
    <w:rsid w:val="00EF4E81"/>
    <w:pPr>
      <w:spacing w:after="240"/>
    </w:pPr>
    <w:rPr>
      <w:b/>
      <w:sz w:val="28"/>
    </w:rPr>
  </w:style>
  <w:style w:type="paragraph" w:customStyle="1" w:styleId="26">
    <w:name w:val="*Заголовок 2 Прил."/>
    <w:basedOn w:val="a7"/>
    <w:next w:val="a7"/>
    <w:uiPriority w:val="6"/>
    <w:qFormat/>
    <w:rsid w:val="00EF4E81"/>
    <w:pPr>
      <w:spacing w:after="120"/>
    </w:pPr>
    <w:rPr>
      <w:b/>
    </w:rPr>
  </w:style>
  <w:style w:type="paragraph" w:customStyle="1" w:styleId="12">
    <w:name w:val="*Таблица 12 пт маркированный"/>
    <w:basedOn w:val="120"/>
    <w:semiHidden/>
    <w:qFormat/>
    <w:rsid w:val="004D4878"/>
    <w:pPr>
      <w:numPr>
        <w:numId w:val="9"/>
      </w:numPr>
    </w:pPr>
  </w:style>
  <w:style w:type="paragraph" w:customStyle="1" w:styleId="110">
    <w:name w:val="*Таблица 11 пт маркированный список"/>
    <w:basedOn w:val="120"/>
    <w:next w:val="a7"/>
    <w:uiPriority w:val="9"/>
    <w:qFormat/>
    <w:rsid w:val="00EF4E81"/>
    <w:pPr>
      <w:numPr>
        <w:numId w:val="11"/>
      </w:numPr>
      <w:spacing w:after="120"/>
      <w:contextualSpacing/>
    </w:pPr>
    <w:rPr>
      <w:sz w:val="22"/>
    </w:rPr>
  </w:style>
  <w:style w:type="paragraph" w:customStyle="1" w:styleId="11">
    <w:name w:val="*Таблица 11 пт нумерованный список"/>
    <w:basedOn w:val="111"/>
    <w:next w:val="a7"/>
    <w:uiPriority w:val="9"/>
    <w:qFormat/>
    <w:rsid w:val="00EF4E81"/>
    <w:pPr>
      <w:numPr>
        <w:numId w:val="10"/>
      </w:numPr>
      <w:tabs>
        <w:tab w:val="left" w:pos="242"/>
      </w:tabs>
      <w:spacing w:after="120"/>
      <w:contextualSpacing/>
    </w:pPr>
    <w:rPr>
      <w:szCs w:val="20"/>
    </w:rPr>
  </w:style>
  <w:style w:type="character" w:styleId="afffff2">
    <w:name w:val="FollowedHyperlink"/>
    <w:basedOn w:val="a9"/>
    <w:uiPriority w:val="39"/>
    <w:rsid w:val="00F46A63"/>
    <w:rPr>
      <w:color w:val="0000FF"/>
      <w:u w:val="single"/>
    </w:rPr>
  </w:style>
  <w:style w:type="character" w:styleId="afffff3">
    <w:name w:val="annotation reference"/>
    <w:basedOn w:val="a9"/>
    <w:uiPriority w:val="99"/>
    <w:semiHidden/>
    <w:unhideWhenUsed/>
    <w:rsid w:val="00C01472"/>
    <w:rPr>
      <w:sz w:val="16"/>
      <w:szCs w:val="16"/>
    </w:rPr>
  </w:style>
  <w:style w:type="paragraph" w:styleId="afffff4">
    <w:name w:val="annotation text"/>
    <w:basedOn w:val="a7"/>
    <w:link w:val="afffff5"/>
    <w:uiPriority w:val="99"/>
    <w:semiHidden/>
    <w:unhideWhenUsed/>
    <w:rsid w:val="00C01472"/>
    <w:rPr>
      <w:sz w:val="20"/>
      <w:szCs w:val="20"/>
    </w:rPr>
  </w:style>
  <w:style w:type="character" w:customStyle="1" w:styleId="afffff5">
    <w:name w:val="Текст примечания Знак"/>
    <w:basedOn w:val="a9"/>
    <w:link w:val="afffff4"/>
    <w:uiPriority w:val="99"/>
    <w:semiHidden/>
    <w:rsid w:val="00C01472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ffff6">
    <w:name w:val="annotation subject"/>
    <w:basedOn w:val="afffff4"/>
    <w:next w:val="afffff4"/>
    <w:link w:val="afffff7"/>
    <w:uiPriority w:val="99"/>
    <w:semiHidden/>
    <w:unhideWhenUsed/>
    <w:rsid w:val="00C01472"/>
    <w:rPr>
      <w:b/>
      <w:bCs/>
    </w:rPr>
  </w:style>
  <w:style w:type="character" w:customStyle="1" w:styleId="afffff7">
    <w:name w:val="Тема примечания Знак"/>
    <w:basedOn w:val="afffff5"/>
    <w:link w:val="afffff6"/>
    <w:uiPriority w:val="99"/>
    <w:semiHidden/>
    <w:rsid w:val="00C01472"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table" w:customStyle="1" w:styleId="19">
    <w:name w:val="Сетка таблицы1"/>
    <w:basedOn w:val="aa"/>
    <w:next w:val="aff"/>
    <w:rsid w:val="007F3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a"/>
    <w:next w:val="aff"/>
    <w:rsid w:val="00561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8">
    <w:name w:val="Normal (Web)"/>
    <w:basedOn w:val="a7"/>
    <w:uiPriority w:val="99"/>
    <w:unhideWhenUsed/>
    <w:rsid w:val="000B1674"/>
    <w:pPr>
      <w:suppressAutoHyphens w:val="0"/>
      <w:spacing w:before="100" w:beforeAutospacing="1" w:after="100" w:afterAutospacing="1"/>
      <w:ind w:firstLine="0"/>
      <w:jc w:val="left"/>
    </w:pPr>
    <w:rPr>
      <w:lang w:eastAsia="en-US"/>
    </w:rPr>
  </w:style>
  <w:style w:type="table" w:customStyle="1" w:styleId="210">
    <w:name w:val="Сетка таблицы21"/>
    <w:basedOn w:val="aa"/>
    <w:next w:val="aff"/>
    <w:rsid w:val="0005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ocal.uralkali.com\vniig\&#1056;&#1077;&#1089;&#1091;&#1088;&#1089;&#1099;\&#1064;&#1072;&#1073;&#1083;&#1086;&#1085;&#1099;\&#1059;&#1087;&#1088;&#1072;&#1074;&#1083;&#1077;&#1085;&#1095;&#1077;&#1089;&#1082;&#1080;&#1077;\&#1064;&#1072;&#1073;&#1083;&#1086;&#1085;&#1099;%20&#1054;&#1048;&#1058;&#1054;\&#1048;&#1085;&#1074;.%20&#8470;%202765%20&#1064;&#1072;&#1073;&#1083;&#1086;&#1085;%20&#1053;&#1086;&#1088;&#1084;&#1099;%20&#1080;%20&#1087;&#1088;&#1072;&#1074;&#1080;&#1083;&#1072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2C73-171D-45C2-A6DA-EF1C07A7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Инв. № 2765 Шаблон Нормы и правила</Template>
  <TotalTime>1</TotalTime>
  <Pages>3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Аспирантура</dc:creator>
  <cp:keywords/>
  <dc:description/>
  <cp:lastModifiedBy>Вайсберг Екатерина Александровна</cp:lastModifiedBy>
  <cp:revision>2</cp:revision>
  <cp:lastPrinted>2026-06-24T08:49:00Z</cp:lastPrinted>
  <dcterms:created xsi:type="dcterms:W3CDTF">2026-08-10T11:44:00Z</dcterms:created>
  <dcterms:modified xsi:type="dcterms:W3CDTF">2026-08-10T11:44:00Z</dcterms:modified>
</cp:coreProperties>
</file>